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2289B" w:rsidRPr="0012289B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2289B" w:rsidRPr="0012289B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2289B" w:rsidRPr="0012289B">
        <w:rPr>
          <w:b/>
        </w:rPr>
        <w:t>Remont nawierzchni drogi Akademickiej od ronda do al. Armii Krajowej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9EE" w:rsidRDefault="00E749EE">
      <w:r>
        <w:separator/>
      </w:r>
    </w:p>
  </w:endnote>
  <w:endnote w:type="continuationSeparator" w:id="0">
    <w:p w:rsidR="00E749EE" w:rsidRDefault="00E74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28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28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49E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9EE" w:rsidRDefault="00E749EE">
      <w:r>
        <w:separator/>
      </w:r>
    </w:p>
  </w:footnote>
  <w:footnote w:type="continuationSeparator" w:id="0">
    <w:p w:rsidR="00E749EE" w:rsidRDefault="00E749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89B" w:rsidRDefault="001228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89B" w:rsidRDefault="001228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89B" w:rsidRDefault="001228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49EE"/>
    <w:rsid w:val="000A5EC4"/>
    <w:rsid w:val="0012289B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749EE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2015-09-10T07:43:00Z</dcterms:created>
  <dcterms:modified xsi:type="dcterms:W3CDTF">2015-09-10T07:43:00Z</dcterms:modified>
</cp:coreProperties>
</file>