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AD8" w:rsidRDefault="00D92AD8">
      <w:r>
        <w:separator/>
      </w:r>
    </w:p>
  </w:endnote>
  <w:endnote w:type="continuationSeparator" w:id="0">
    <w:p w:rsidR="00D92AD8" w:rsidRDefault="00D92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AD8" w:rsidRDefault="00D92AD8">
      <w:r>
        <w:separator/>
      </w:r>
    </w:p>
  </w:footnote>
  <w:footnote w:type="continuationSeparator" w:id="0">
    <w:p w:rsidR="00D92AD8" w:rsidRDefault="00D92AD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AE69AC"/>
    <w:rsid w:val="00B85117"/>
    <w:rsid w:val="00D27AC5"/>
    <w:rsid w:val="00D92AD8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CF319C-E5E3-4B6C-A5F8-4636DDF5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2004-12-13T10:53:00Z</cp:lastPrinted>
  <dcterms:created xsi:type="dcterms:W3CDTF">2015-09-02T09:06:00Z</dcterms:created>
  <dcterms:modified xsi:type="dcterms:W3CDTF">2015-09-02T09:06:00Z</dcterms:modified>
</cp:coreProperties>
</file>