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674F" w:rsidRPr="00A8674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674F" w:rsidRPr="00A8674F">
        <w:rPr>
          <w:b/>
          <w:sz w:val="24"/>
        </w:rPr>
        <w:t>ZP/DK-33/15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674F" w:rsidRPr="00A8674F">
        <w:rPr>
          <w:b/>
        </w:rPr>
        <w:t>przetarg nieograniczony</w:t>
      </w:r>
      <w:r w:rsidR="00753DC1">
        <w:t xml:space="preserve"> na:</w:t>
      </w:r>
    </w:p>
    <w:p w:rsidR="0000184A" w:rsidRDefault="00A867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674F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674F" w:rsidRPr="00A8674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674F" w:rsidRPr="00A8674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8674F" w:rsidRPr="00A8674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BA3" w:rsidRDefault="00B32BA3">
      <w:r>
        <w:separator/>
      </w:r>
    </w:p>
  </w:endnote>
  <w:endnote w:type="continuationSeparator" w:id="0">
    <w:p w:rsidR="00B32BA3" w:rsidRDefault="00B3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67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67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74F" w:rsidRDefault="00A867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BA3" w:rsidRDefault="00B32BA3">
      <w:r>
        <w:separator/>
      </w:r>
    </w:p>
  </w:footnote>
  <w:footnote w:type="continuationSeparator" w:id="0">
    <w:p w:rsidR="00B32BA3" w:rsidRDefault="00B32BA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74F" w:rsidRDefault="00A867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74F" w:rsidRDefault="00A867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74F" w:rsidRDefault="00A867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BA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674F"/>
    <w:rsid w:val="00AB6C06"/>
    <w:rsid w:val="00AB7377"/>
    <w:rsid w:val="00AD329C"/>
    <w:rsid w:val="00B26102"/>
    <w:rsid w:val="00B32BA3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E22EC5-F095-4D86-9768-768C5A8CB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21731-C997-4FEB-B93C-2ECF3C39A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2015-09-02T09:02:00Z</dcterms:created>
  <dcterms:modified xsi:type="dcterms:W3CDTF">2015-09-02T09:02:00Z</dcterms:modified>
</cp:coreProperties>
</file>