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F1453" w:rsidRPr="000F1453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F1453" w:rsidRPr="000F145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0F1453" w:rsidRPr="000F1453">
        <w:rPr>
          <w:b/>
        </w:rPr>
        <w:t>Dostawa sprzętu i oprogramowania komputerowego dla jednostek organizacyjnych Politechniki Częstochowskiej</w:t>
      </w:r>
      <w:r w:rsidR="00A72FF1">
        <w:rPr>
          <w:b/>
        </w:rPr>
        <w:t xml:space="preserve">, </w:t>
      </w:r>
      <w:bookmarkStart w:id="0" w:name="_GoBack"/>
      <w:proofErr w:type="spellStart"/>
      <w:r w:rsidR="00A72FF1" w:rsidRPr="00A72FF1">
        <w:t>spr</w:t>
      </w:r>
      <w:proofErr w:type="spellEnd"/>
      <w:r w:rsidR="00A72FF1" w:rsidRPr="00A72FF1">
        <w:t>. nr rej.</w:t>
      </w:r>
      <w:r w:rsidR="00A72FF1">
        <w:rPr>
          <w:b/>
        </w:rPr>
        <w:t xml:space="preserve"> </w:t>
      </w:r>
      <w:bookmarkEnd w:id="0"/>
      <w:r w:rsidR="00A72FF1">
        <w:rPr>
          <w:b/>
        </w:rPr>
        <w:t>ZP/DK-33/15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8EB" w:rsidRDefault="007608EB">
      <w:r>
        <w:separator/>
      </w:r>
    </w:p>
  </w:endnote>
  <w:endnote w:type="continuationSeparator" w:id="0">
    <w:p w:rsidR="007608EB" w:rsidRDefault="00760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2F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2F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2F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8EB" w:rsidRDefault="007608EB">
      <w:r>
        <w:separator/>
      </w:r>
    </w:p>
  </w:footnote>
  <w:footnote w:type="continuationSeparator" w:id="0">
    <w:p w:rsidR="007608EB" w:rsidRDefault="007608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53" w:rsidRDefault="000F14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53" w:rsidRDefault="000F14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53" w:rsidRDefault="000F14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08EB"/>
    <w:rsid w:val="000A5EC4"/>
    <w:rsid w:val="000F1453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608EB"/>
    <w:rsid w:val="00781717"/>
    <w:rsid w:val="007D7B59"/>
    <w:rsid w:val="00882B1D"/>
    <w:rsid w:val="008C6FD5"/>
    <w:rsid w:val="009A0497"/>
    <w:rsid w:val="009B1B93"/>
    <w:rsid w:val="00A146F3"/>
    <w:rsid w:val="00A72FF1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45993E-113C-4489-903D-C74B05FFD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A72F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2F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2015-09-02T09:01:00Z</cp:lastPrinted>
  <dcterms:created xsi:type="dcterms:W3CDTF">2015-09-02T09:01:00Z</dcterms:created>
  <dcterms:modified xsi:type="dcterms:W3CDTF">2015-09-02T09:01:00Z</dcterms:modified>
</cp:coreProperties>
</file>