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35D24" w:rsidRPr="00835D2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35D24" w:rsidRPr="00835D2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35D24" w:rsidRPr="00835D24">
        <w:rPr>
          <w:b/>
        </w:rPr>
        <w:t>ROBOTY BUDOWLANO-DROGOWE W REJONIE STACJI TRANSFORMATOROWEJ S-128; ROBOTY MONTAŻOWO-PODŁĄCZENIOWE DO OBIEKTÓW - BUDYNKÓW WYDZIAŁU ELEKTRYCZNEGO - etap 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133" w:rsidRDefault="001C0133">
      <w:r>
        <w:separator/>
      </w:r>
    </w:p>
  </w:endnote>
  <w:endnote w:type="continuationSeparator" w:id="0">
    <w:p w:rsidR="001C0133" w:rsidRDefault="001C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01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133" w:rsidRDefault="001C0133">
      <w:r>
        <w:separator/>
      </w:r>
    </w:p>
  </w:footnote>
  <w:footnote w:type="continuationSeparator" w:id="0">
    <w:p w:rsidR="001C0133" w:rsidRDefault="001C0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D24" w:rsidRDefault="00835D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D24" w:rsidRDefault="00835D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D24" w:rsidRDefault="00835D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133"/>
    <w:rsid w:val="000A5EC4"/>
    <w:rsid w:val="001C0133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5D24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2015-09-07T08:22:00Z</dcterms:created>
  <dcterms:modified xsi:type="dcterms:W3CDTF">2015-09-07T08:22:00Z</dcterms:modified>
</cp:coreProperties>
</file>