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219" w:rsidRPr="00562496" w:rsidRDefault="008579E2" w:rsidP="004C7CDD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8579E2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Pr="008579E2">
        <w:rPr>
          <w:rFonts w:ascii="Tahoma" w:hAnsi="Tahoma" w:cs="Tahoma"/>
          <w:sz w:val="16"/>
          <w:szCs w:val="16"/>
        </w:rPr>
        <w:t>2015-09-0</w:t>
      </w:r>
      <w:r w:rsidR="004C7CDD">
        <w:rPr>
          <w:rFonts w:ascii="Tahoma" w:hAnsi="Tahoma" w:cs="Tahoma"/>
          <w:sz w:val="16"/>
          <w:szCs w:val="16"/>
        </w:rPr>
        <w:t>4</w:t>
      </w:r>
    </w:p>
    <w:p w:rsidR="00070219" w:rsidRPr="00562496" w:rsidRDefault="00070219" w:rsidP="004C7CD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8579E2" w:rsidP="004C7CDD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8579E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8579E2" w:rsidP="004C7CD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579E2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579E2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8579E2" w:rsidP="004C7CD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579E2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579E2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8579E2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4C7CDD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8579E2" w:rsidRPr="008579E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8579E2" w:rsidRPr="008579E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5449B0" w:rsidRDefault="005449B0" w:rsidP="004C7CDD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</w:p>
    <w:p w:rsidR="00070219" w:rsidRPr="00562496" w:rsidRDefault="005449B0" w:rsidP="004C7CDD">
      <w:pPr>
        <w:pStyle w:val="Nagwek1"/>
        <w:spacing w:before="0" w:after="0"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</w:p>
    <w:p w:rsidR="00070219" w:rsidRPr="00562496" w:rsidRDefault="00070219" w:rsidP="004C7CDD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>o wyborze najkorzystniejszej oferty</w:t>
      </w:r>
      <w:r w:rsidRPr="00562496">
        <w:rPr>
          <w:rFonts w:ascii="Tahoma" w:hAnsi="Tahoma" w:cs="Tahoma"/>
          <w:b/>
          <w:sz w:val="16"/>
          <w:szCs w:val="16"/>
        </w:rPr>
        <w:br/>
      </w:r>
      <w:r w:rsidR="008579E2" w:rsidRPr="008579E2">
        <w:rPr>
          <w:rFonts w:ascii="Tahoma" w:hAnsi="Tahoma" w:cs="Tahoma"/>
          <w:b/>
          <w:sz w:val="16"/>
          <w:szCs w:val="16"/>
        </w:rPr>
        <w:t>ZP/DK-25/15</w:t>
      </w:r>
    </w:p>
    <w:p w:rsidR="00070219" w:rsidRPr="00562496" w:rsidRDefault="00070219" w:rsidP="004C7CDD">
      <w:pPr>
        <w:spacing w:line="360" w:lineRule="auto"/>
        <w:jc w:val="right"/>
        <w:rPr>
          <w:rFonts w:ascii="Tahoma" w:hAnsi="Tahoma" w:cs="Tahoma"/>
          <w:sz w:val="16"/>
          <w:szCs w:val="16"/>
        </w:rPr>
      </w:pPr>
    </w:p>
    <w:p w:rsidR="00070219" w:rsidRPr="00562496" w:rsidRDefault="00070219" w:rsidP="004C7CDD">
      <w:pPr>
        <w:pStyle w:val="Tekstpodstawowy2"/>
        <w:spacing w:after="0"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8579E2" w:rsidRPr="008579E2">
        <w:rPr>
          <w:rFonts w:ascii="Tahoma" w:hAnsi="Tahoma" w:cs="Tahoma"/>
          <w:b/>
          <w:sz w:val="16"/>
          <w:szCs w:val="16"/>
        </w:rPr>
        <w:t>ZP/DK-25/15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8579E2" w:rsidRPr="008579E2">
        <w:rPr>
          <w:rFonts w:ascii="Tahoma" w:hAnsi="Tahoma" w:cs="Tahoma"/>
          <w:b/>
          <w:color w:val="000000"/>
          <w:sz w:val="16"/>
          <w:szCs w:val="16"/>
        </w:rPr>
        <w:t>Dostawa wyposażenia laboratoriów Instytutu Informatyki Teoretycznej i Stosowanej w ramach projektu pn.:  "Przebudowa i 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070219" w:rsidRPr="00562496" w:rsidRDefault="00070219" w:rsidP="004C7CDD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562496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579E2" w:rsidRPr="00562496" w:rsidTr="005449B0">
        <w:trPr>
          <w:cantSplit/>
          <w:trHeight w:val="1990"/>
        </w:trPr>
        <w:tc>
          <w:tcPr>
            <w:tcW w:w="9526" w:type="dxa"/>
          </w:tcPr>
          <w:p w:rsidR="008579E2" w:rsidRPr="00562496" w:rsidRDefault="008579E2" w:rsidP="005449B0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579E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8579E2" w:rsidRPr="00562496" w:rsidRDefault="008579E2" w:rsidP="005449B0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579E2" w:rsidRPr="00562496" w:rsidRDefault="008579E2" w:rsidP="005449B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579E2">
              <w:rPr>
                <w:rFonts w:ascii="Tahoma" w:hAnsi="Tahoma" w:cs="Tahoma"/>
                <w:b/>
                <w:sz w:val="16"/>
                <w:szCs w:val="16"/>
              </w:rPr>
              <w:t>AIR Damian Derebecki</w:t>
            </w:r>
          </w:p>
          <w:p w:rsidR="008579E2" w:rsidRPr="00562496" w:rsidRDefault="008579E2" w:rsidP="005449B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579E2">
              <w:rPr>
                <w:rFonts w:ascii="Tahoma" w:hAnsi="Tahoma" w:cs="Tahoma"/>
                <w:b/>
                <w:sz w:val="16"/>
                <w:szCs w:val="16"/>
              </w:rPr>
              <w:t>80-178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8579E2">
              <w:rPr>
                <w:rFonts w:ascii="Tahoma" w:hAnsi="Tahoma" w:cs="Tahoma"/>
                <w:b/>
                <w:sz w:val="16"/>
                <w:szCs w:val="16"/>
              </w:rPr>
              <w:t>Gdańsk</w:t>
            </w:r>
          </w:p>
          <w:p w:rsidR="008579E2" w:rsidRPr="00562496" w:rsidRDefault="008579E2" w:rsidP="005449B0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579E2">
              <w:rPr>
                <w:rFonts w:ascii="Tahoma" w:hAnsi="Tahoma" w:cs="Tahoma"/>
                <w:b/>
                <w:sz w:val="16"/>
                <w:szCs w:val="16"/>
              </w:rPr>
              <w:t>Wiosenna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8579E2">
              <w:rPr>
                <w:rFonts w:ascii="Tahoma" w:hAnsi="Tahoma" w:cs="Tahoma"/>
                <w:b/>
                <w:sz w:val="16"/>
                <w:szCs w:val="16"/>
              </w:rPr>
              <w:t>52</w:t>
            </w:r>
          </w:p>
          <w:p w:rsidR="008579E2" w:rsidRPr="00562496" w:rsidRDefault="008579E2" w:rsidP="005449B0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579E2">
              <w:rPr>
                <w:rFonts w:ascii="Tahoma" w:hAnsi="Tahoma" w:cs="Tahoma"/>
                <w:b/>
                <w:sz w:val="16"/>
                <w:szCs w:val="16"/>
              </w:rPr>
              <w:t>14 999.85</w:t>
            </w:r>
            <w:r w:rsidR="000A3A05">
              <w:rPr>
                <w:rFonts w:ascii="Tahoma" w:hAnsi="Tahoma" w:cs="Tahoma"/>
                <w:b/>
                <w:sz w:val="16"/>
                <w:szCs w:val="16"/>
              </w:rPr>
              <w:t xml:space="preserve"> zł</w:t>
            </w:r>
            <w:r w:rsidRPr="008579E2">
              <w:rPr>
                <w:rFonts w:ascii="Tahoma" w:hAnsi="Tahoma" w:cs="Tahoma"/>
                <w:b/>
                <w:sz w:val="16"/>
                <w:szCs w:val="16"/>
              </w:rPr>
              <w:t>‚</w:t>
            </w:r>
            <w:r w:rsidRPr="0056249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8579E2" w:rsidRPr="00562496" w:rsidRDefault="008579E2" w:rsidP="005449B0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579E2" w:rsidRPr="00562496" w:rsidRDefault="008579E2" w:rsidP="005449B0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56249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</w:t>
            </w:r>
            <w:r w:rsidR="000A51C3">
              <w:rPr>
                <w:rFonts w:ascii="Tahoma" w:hAnsi="Tahoma" w:cs="Tahoma"/>
                <w:sz w:val="16"/>
                <w:szCs w:val="16"/>
              </w:rPr>
              <w:t xml:space="preserve"> 95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 </w:t>
            </w:r>
          </w:p>
        </w:tc>
      </w:tr>
    </w:tbl>
    <w:p w:rsidR="00070219" w:rsidRPr="00562496" w:rsidRDefault="00070219" w:rsidP="004C7CD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A3A05" w:rsidP="004C7CDD">
      <w:pPr>
        <w:spacing w:line="360" w:lineRule="auto"/>
        <w:rPr>
          <w:rFonts w:ascii="Tahoma" w:hAnsi="Tahoma" w:cs="Tahoma"/>
          <w:b/>
          <w:color w:val="000000"/>
          <w:sz w:val="16"/>
          <w:szCs w:val="16"/>
          <w:u w:val="single"/>
        </w:rPr>
      </w:pPr>
      <w:r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</w:t>
      </w:r>
      <w:r w:rsidR="00070219"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8579E2" w:rsidRPr="00562496" w:rsidTr="00F87F1E">
        <w:trPr>
          <w:cantSplit/>
        </w:trPr>
        <w:tc>
          <w:tcPr>
            <w:tcW w:w="9568" w:type="dxa"/>
          </w:tcPr>
          <w:p w:rsidR="008579E2" w:rsidRPr="00562496" w:rsidRDefault="008579E2" w:rsidP="004C7C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8579E2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  <w:p w:rsidR="008579E2" w:rsidRPr="00562496" w:rsidRDefault="000A51C3" w:rsidP="004C7C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E02376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w dniu 11</w:t>
            </w:r>
            <w:r w:rsidRPr="002C07F0">
              <w:rPr>
                <w:rFonts w:ascii="Tahoma" w:hAnsi="Tahoma" w:cs="Tahoma"/>
                <w:color w:val="000000"/>
                <w:sz w:val="16"/>
                <w:szCs w:val="16"/>
              </w:rPr>
              <w:t>.0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  <w:r w:rsidRPr="002C07F0">
              <w:rPr>
                <w:rFonts w:ascii="Tahoma" w:hAnsi="Tahoma" w:cs="Tahoma"/>
                <w:color w:val="000000"/>
                <w:sz w:val="16"/>
                <w:szCs w:val="16"/>
              </w:rPr>
              <w:t>.2015r. unieważnił przedmiotowe zadanie na podstawie art. 93 ust. 1 pkt. 1 upzp, gdyż nie złożono żadnej oferty.</w:t>
            </w:r>
          </w:p>
        </w:tc>
      </w:tr>
      <w:tr w:rsidR="008579E2" w:rsidRPr="00562496" w:rsidTr="00F87F1E">
        <w:trPr>
          <w:cantSplit/>
        </w:trPr>
        <w:tc>
          <w:tcPr>
            <w:tcW w:w="9568" w:type="dxa"/>
          </w:tcPr>
          <w:p w:rsidR="008579E2" w:rsidRPr="00562496" w:rsidRDefault="008579E2" w:rsidP="004C7C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8579E2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8579E2" w:rsidRPr="00562496" w:rsidRDefault="000A51C3" w:rsidP="004C7C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E02376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w dniu 11</w:t>
            </w:r>
            <w:r w:rsidRPr="002C07F0">
              <w:rPr>
                <w:rFonts w:ascii="Tahoma" w:hAnsi="Tahoma" w:cs="Tahoma"/>
                <w:color w:val="000000"/>
                <w:sz w:val="16"/>
                <w:szCs w:val="16"/>
              </w:rPr>
              <w:t>.0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  <w:r w:rsidRPr="002C07F0">
              <w:rPr>
                <w:rFonts w:ascii="Tahoma" w:hAnsi="Tahoma" w:cs="Tahoma"/>
                <w:color w:val="000000"/>
                <w:sz w:val="16"/>
                <w:szCs w:val="16"/>
              </w:rPr>
              <w:t>.2015r. unieważnił przedmiotowe zadanie na podstawie art. 93 ust. 1 pkt. 1 upzp, gdyż nie złożono żadnej oferty.</w:t>
            </w:r>
          </w:p>
        </w:tc>
      </w:tr>
      <w:tr w:rsidR="008579E2" w:rsidRPr="00562496" w:rsidTr="00F87F1E">
        <w:trPr>
          <w:cantSplit/>
        </w:trPr>
        <w:tc>
          <w:tcPr>
            <w:tcW w:w="9568" w:type="dxa"/>
          </w:tcPr>
          <w:p w:rsidR="008579E2" w:rsidRPr="00562496" w:rsidRDefault="008579E2" w:rsidP="004C7C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8579E2">
              <w:rPr>
                <w:rFonts w:ascii="Tahoma" w:hAnsi="Tahoma" w:cs="Tahoma"/>
                <w:color w:val="000000"/>
                <w:sz w:val="16"/>
                <w:szCs w:val="16"/>
              </w:rPr>
              <w:t>3</w:t>
            </w:r>
          </w:p>
          <w:p w:rsidR="008579E2" w:rsidRPr="00562496" w:rsidRDefault="000A51C3" w:rsidP="004C7C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E02376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w dniu 11</w:t>
            </w:r>
            <w:r w:rsidRPr="002C07F0">
              <w:rPr>
                <w:rFonts w:ascii="Tahoma" w:hAnsi="Tahoma" w:cs="Tahoma"/>
                <w:color w:val="000000"/>
                <w:sz w:val="16"/>
                <w:szCs w:val="16"/>
              </w:rPr>
              <w:t>.0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  <w:r w:rsidRPr="002C07F0">
              <w:rPr>
                <w:rFonts w:ascii="Tahoma" w:hAnsi="Tahoma" w:cs="Tahoma"/>
                <w:color w:val="000000"/>
                <w:sz w:val="16"/>
                <w:szCs w:val="16"/>
              </w:rPr>
              <w:t>.2015r. unieważnił przedmiotowe zadanie na podstawie art. 93 ust. 1 pkt. 1 upzp, gdyż nie złożono żadnej oferty.</w:t>
            </w:r>
          </w:p>
        </w:tc>
      </w:tr>
      <w:tr w:rsidR="008579E2" w:rsidRPr="00562496" w:rsidTr="00F87F1E">
        <w:trPr>
          <w:cantSplit/>
        </w:trPr>
        <w:tc>
          <w:tcPr>
            <w:tcW w:w="9568" w:type="dxa"/>
          </w:tcPr>
          <w:p w:rsidR="008579E2" w:rsidRPr="00562496" w:rsidRDefault="008579E2" w:rsidP="004C7C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8579E2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  <w:p w:rsidR="008579E2" w:rsidRPr="00562496" w:rsidRDefault="000A51C3" w:rsidP="004C7C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E02376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w dniu 11</w:t>
            </w:r>
            <w:r w:rsidRPr="002C07F0">
              <w:rPr>
                <w:rFonts w:ascii="Tahoma" w:hAnsi="Tahoma" w:cs="Tahoma"/>
                <w:color w:val="000000"/>
                <w:sz w:val="16"/>
                <w:szCs w:val="16"/>
              </w:rPr>
              <w:t>.0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  <w:r w:rsidRPr="002C07F0">
              <w:rPr>
                <w:rFonts w:ascii="Tahoma" w:hAnsi="Tahoma" w:cs="Tahoma"/>
                <w:color w:val="000000"/>
                <w:sz w:val="16"/>
                <w:szCs w:val="16"/>
              </w:rPr>
              <w:t>.2015r. unieważnił przedmiotowe zadanie na podstawie art. 93 ust. 1 pkt. 1 upzp, gdyż nie złożono żadnej oferty.</w:t>
            </w:r>
          </w:p>
        </w:tc>
      </w:tr>
      <w:tr w:rsidR="008579E2" w:rsidRPr="00562496" w:rsidTr="00F87F1E">
        <w:trPr>
          <w:cantSplit/>
        </w:trPr>
        <w:tc>
          <w:tcPr>
            <w:tcW w:w="9568" w:type="dxa"/>
          </w:tcPr>
          <w:p w:rsidR="008579E2" w:rsidRPr="00562496" w:rsidRDefault="008579E2" w:rsidP="004C7C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8579E2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8579E2" w:rsidRPr="00562496" w:rsidRDefault="000A51C3" w:rsidP="004C7CD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E02376">
              <w:rPr>
                <w:rFonts w:ascii="Tahoma" w:hAnsi="Tahoma" w:cs="Tahom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Zamawiający w dniu 11</w:t>
            </w:r>
            <w:r w:rsidRPr="002C07F0">
              <w:rPr>
                <w:rFonts w:ascii="Tahoma" w:hAnsi="Tahoma" w:cs="Tahoma"/>
                <w:color w:val="000000"/>
                <w:sz w:val="16"/>
                <w:szCs w:val="16"/>
              </w:rPr>
              <w:t>.0</w:t>
            </w:r>
            <w:r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  <w:r w:rsidRPr="002C07F0">
              <w:rPr>
                <w:rFonts w:ascii="Tahoma" w:hAnsi="Tahoma" w:cs="Tahoma"/>
                <w:color w:val="000000"/>
                <w:sz w:val="16"/>
                <w:szCs w:val="16"/>
              </w:rPr>
              <w:t>.2015r. unieważnił przedmiotowe zadanie na podstawie art. 93 ust. 1 pkt. 1 upzp, gdyż nie złożono żadnej oferty.</w:t>
            </w:r>
          </w:p>
        </w:tc>
      </w:tr>
    </w:tbl>
    <w:p w:rsidR="00070219" w:rsidRPr="00562496" w:rsidRDefault="00070219" w:rsidP="004C7CD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70219" w:rsidRPr="00562496" w:rsidRDefault="00070219" w:rsidP="004C7CDD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070219" w:rsidRPr="00562496" w:rsidTr="00D86A12">
        <w:tc>
          <w:tcPr>
            <w:tcW w:w="2277" w:type="dxa"/>
            <w:shd w:val="clear" w:color="auto" w:fill="F3F3F3"/>
          </w:tcPr>
          <w:p w:rsidR="00070219" w:rsidRPr="00562496" w:rsidRDefault="00070219" w:rsidP="005449B0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070219" w:rsidRPr="00562496" w:rsidRDefault="00070219" w:rsidP="005449B0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070219" w:rsidRPr="00562496" w:rsidRDefault="00070219" w:rsidP="005449B0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070219" w:rsidRPr="00562496" w:rsidRDefault="00070219" w:rsidP="005449B0">
            <w:pPr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8579E2" w:rsidRPr="00562496" w:rsidTr="00F87F1E">
        <w:tc>
          <w:tcPr>
            <w:tcW w:w="2277" w:type="dxa"/>
          </w:tcPr>
          <w:p w:rsidR="008579E2" w:rsidRPr="00562496" w:rsidRDefault="008579E2" w:rsidP="005449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579E2">
              <w:rPr>
                <w:rFonts w:ascii="Tahoma" w:hAnsi="Tahoma" w:cs="Tahoma"/>
                <w:sz w:val="16"/>
                <w:szCs w:val="16"/>
              </w:rPr>
              <w:t>6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8579E2">
              <w:rPr>
                <w:rFonts w:ascii="Tahoma" w:hAnsi="Tahoma" w:cs="Tahoma"/>
                <w:sz w:val="16"/>
                <w:szCs w:val="16"/>
              </w:rPr>
              <w:t>Interfejs mózg-komputer - 2 zestawy.</w:t>
            </w:r>
          </w:p>
        </w:tc>
        <w:tc>
          <w:tcPr>
            <w:tcW w:w="2651" w:type="dxa"/>
          </w:tcPr>
          <w:p w:rsidR="008579E2" w:rsidRPr="00562496" w:rsidRDefault="008579E2" w:rsidP="005449B0">
            <w:pPr>
              <w:rPr>
                <w:rFonts w:ascii="Tahoma" w:hAnsi="Tahoma" w:cs="Tahoma"/>
                <w:sz w:val="16"/>
                <w:szCs w:val="16"/>
              </w:rPr>
            </w:pPr>
            <w:r w:rsidRPr="008579E2">
              <w:rPr>
                <w:rFonts w:ascii="Tahoma" w:hAnsi="Tahoma" w:cs="Tahoma"/>
                <w:sz w:val="16"/>
                <w:szCs w:val="16"/>
              </w:rPr>
              <w:t>AIR Damian Derebecki</w:t>
            </w:r>
          </w:p>
          <w:p w:rsidR="008579E2" w:rsidRPr="00562496" w:rsidRDefault="008579E2" w:rsidP="005449B0">
            <w:pPr>
              <w:rPr>
                <w:rFonts w:ascii="Tahoma" w:hAnsi="Tahoma" w:cs="Tahoma"/>
                <w:sz w:val="16"/>
                <w:szCs w:val="16"/>
              </w:rPr>
            </w:pPr>
            <w:r w:rsidRPr="008579E2">
              <w:rPr>
                <w:rFonts w:ascii="Tahoma" w:hAnsi="Tahoma" w:cs="Tahoma"/>
                <w:sz w:val="16"/>
                <w:szCs w:val="16"/>
              </w:rPr>
              <w:t>Wiosenna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579E2">
              <w:rPr>
                <w:rFonts w:ascii="Tahoma" w:hAnsi="Tahoma" w:cs="Tahoma"/>
                <w:sz w:val="16"/>
                <w:szCs w:val="16"/>
              </w:rPr>
              <w:t>52</w:t>
            </w:r>
          </w:p>
          <w:p w:rsidR="008579E2" w:rsidRPr="00562496" w:rsidRDefault="008579E2" w:rsidP="005449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579E2">
              <w:rPr>
                <w:rFonts w:ascii="Tahoma" w:hAnsi="Tahoma" w:cs="Tahoma"/>
                <w:sz w:val="16"/>
                <w:szCs w:val="16"/>
              </w:rPr>
              <w:t>80-178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579E2">
              <w:rPr>
                <w:rFonts w:ascii="Tahoma" w:hAnsi="Tahoma" w:cs="Tahoma"/>
                <w:sz w:val="16"/>
                <w:szCs w:val="16"/>
              </w:rPr>
              <w:t>Gdańsk</w:t>
            </w:r>
          </w:p>
        </w:tc>
        <w:tc>
          <w:tcPr>
            <w:tcW w:w="2848" w:type="dxa"/>
          </w:tcPr>
          <w:p w:rsidR="008579E2" w:rsidRPr="008579E2" w:rsidRDefault="008579E2" w:rsidP="005449B0">
            <w:pPr>
              <w:rPr>
                <w:rFonts w:ascii="Tahoma" w:hAnsi="Tahoma" w:cs="Tahoma"/>
                <w:sz w:val="16"/>
                <w:szCs w:val="16"/>
              </w:rPr>
            </w:pPr>
            <w:r w:rsidRPr="008579E2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8579E2" w:rsidRPr="00562496" w:rsidRDefault="008579E2" w:rsidP="005449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579E2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8579E2" w:rsidRPr="00562496" w:rsidRDefault="008579E2" w:rsidP="005449B0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8579E2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BB031B" w:rsidRPr="00562496" w:rsidRDefault="00BB031B" w:rsidP="004C7CDD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bookmarkStart w:id="0" w:name="_GoBack"/>
      <w:bookmarkEnd w:id="0"/>
    </w:p>
    <w:sectPr w:rsidR="00BB031B" w:rsidRPr="005624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713" w:rsidRDefault="00CA7713">
      <w:r>
        <w:separator/>
      </w:r>
    </w:p>
  </w:endnote>
  <w:endnote w:type="continuationSeparator" w:id="0">
    <w:p w:rsidR="00CA7713" w:rsidRDefault="00CA7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9E2" w:rsidRDefault="008579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CA7713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CA7713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9E2" w:rsidRDefault="008579E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713" w:rsidRDefault="00CA7713">
      <w:r>
        <w:separator/>
      </w:r>
    </w:p>
  </w:footnote>
  <w:footnote w:type="continuationSeparator" w:id="0">
    <w:p w:rsidR="00CA7713" w:rsidRDefault="00CA77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9E2" w:rsidRDefault="008579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9E2" w:rsidRDefault="00B4139F">
    <w:pPr>
      <w:pStyle w:val="Nagwek"/>
    </w:pPr>
    <w:r>
      <w:rPr>
        <w:noProof/>
      </w:rPr>
      <w:drawing>
        <wp:inline distT="0" distB="0" distL="0" distR="0" wp14:anchorId="22B8BE9B" wp14:editId="24750CF6">
          <wp:extent cx="5750560" cy="1124585"/>
          <wp:effectExtent l="0" t="0" r="2540" b="0"/>
          <wp:docPr id="1" name="Obraz 1" descr="FiG_nagłówek-cz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iG_nagłówek-cz_b_m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0560" cy="1124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9E2" w:rsidRDefault="008579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87A"/>
    <w:rsid w:val="00034F15"/>
    <w:rsid w:val="00070219"/>
    <w:rsid w:val="000A3A05"/>
    <w:rsid w:val="000A4A43"/>
    <w:rsid w:val="000A51C3"/>
    <w:rsid w:val="000B6515"/>
    <w:rsid w:val="000D1E6C"/>
    <w:rsid w:val="000D587A"/>
    <w:rsid w:val="000D6259"/>
    <w:rsid w:val="000F137E"/>
    <w:rsid w:val="00114DD2"/>
    <w:rsid w:val="001F67FA"/>
    <w:rsid w:val="002371E6"/>
    <w:rsid w:val="00251690"/>
    <w:rsid w:val="00280CF6"/>
    <w:rsid w:val="002F587A"/>
    <w:rsid w:val="0033076C"/>
    <w:rsid w:val="003C27EC"/>
    <w:rsid w:val="004B5777"/>
    <w:rsid w:val="004C512D"/>
    <w:rsid w:val="004C7CDD"/>
    <w:rsid w:val="004D46B8"/>
    <w:rsid w:val="005449B0"/>
    <w:rsid w:val="00562496"/>
    <w:rsid w:val="005652D5"/>
    <w:rsid w:val="005811DF"/>
    <w:rsid w:val="00596F83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D44B7"/>
    <w:rsid w:val="007E5104"/>
    <w:rsid w:val="007E7D8F"/>
    <w:rsid w:val="00802201"/>
    <w:rsid w:val="008113FF"/>
    <w:rsid w:val="00811CBB"/>
    <w:rsid w:val="0083040B"/>
    <w:rsid w:val="008579E2"/>
    <w:rsid w:val="008C0372"/>
    <w:rsid w:val="008E241C"/>
    <w:rsid w:val="00917FEB"/>
    <w:rsid w:val="00953D9A"/>
    <w:rsid w:val="00982A11"/>
    <w:rsid w:val="00A46D85"/>
    <w:rsid w:val="00A87E75"/>
    <w:rsid w:val="00A978A9"/>
    <w:rsid w:val="00AD5B8D"/>
    <w:rsid w:val="00AE6513"/>
    <w:rsid w:val="00B10F8A"/>
    <w:rsid w:val="00B37924"/>
    <w:rsid w:val="00B4139F"/>
    <w:rsid w:val="00B51EC7"/>
    <w:rsid w:val="00BA1245"/>
    <w:rsid w:val="00BB031B"/>
    <w:rsid w:val="00BE3FC5"/>
    <w:rsid w:val="00CA7713"/>
    <w:rsid w:val="00D26C67"/>
    <w:rsid w:val="00D5181E"/>
    <w:rsid w:val="00D86A12"/>
    <w:rsid w:val="00E05A7A"/>
    <w:rsid w:val="00E4520D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0A51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51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0A51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A51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356</Words>
  <Characters>2136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/>
      <vt:lpstr>P O W I A D O M I E N I E</vt:lpstr>
    </vt:vector>
  </TitlesOfParts>
  <Company>Datacomp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4</cp:revision>
  <cp:lastPrinted>2015-09-04T08:29:00Z</cp:lastPrinted>
  <dcterms:created xsi:type="dcterms:W3CDTF">2015-09-04T08:27:00Z</dcterms:created>
  <dcterms:modified xsi:type="dcterms:W3CDTF">2015-09-04T08:29:00Z</dcterms:modified>
</cp:coreProperties>
</file>