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A53E66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8858A2">
              <w:rPr>
                <w:rFonts w:ascii="Tahoma" w:hAnsi="Tahoma" w:cs="Tahoma"/>
                <w:sz w:val="16"/>
                <w:szCs w:val="16"/>
              </w:rPr>
              <w:t>aparatury badawczej i pomiarowej dla Wydziału Budownictwa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8858A2">
              <w:rPr>
                <w:rFonts w:ascii="Tahoma" w:hAnsi="Tahoma" w:cs="Tahoma"/>
                <w:bCs/>
                <w:sz w:val="16"/>
                <w:szCs w:val="16"/>
              </w:rPr>
              <w:t>ZP/D-43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666DFE" w:rsidRPr="0004033D" w:rsidRDefault="008858A2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Cylinder do NNS – 5 sztuk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832447" w:rsidRPr="00622967" w:rsidRDefault="00BB1B0F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vertAlign w:val="subscript"/>
              </w:rPr>
            </w:pPr>
            <w:r>
              <w:rPr>
                <w:rFonts w:ascii="Tahoma" w:hAnsi="Tahoma" w:cs="Tahoma"/>
                <w:sz w:val="16"/>
                <w:szCs w:val="16"/>
              </w:rPr>
              <w:t>Dalmierz laserowy – 4 sztuki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C5429D" w:rsidRPr="0004033D" w:rsidRDefault="00BB1B0F" w:rsidP="00C5429D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Przyrząd do pobierania prób NNS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4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BB1B0F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Niwelator optyczny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5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BB1B0F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Teodolit elektroniczny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Pr="0004033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8858A2" w:rsidTr="008858A2">
        <w:tc>
          <w:tcPr>
            <w:tcW w:w="8854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lastRenderedPageBreak/>
              <w:t>Realizację zadania nr 6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BB1B0F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Niwelator elektroniczny kodowy – 2 sztuki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858A2" w:rsidRPr="00666DFE" w:rsidRDefault="008858A2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8858A2" w:rsidRPr="00654101" w:rsidRDefault="008858A2" w:rsidP="008858A2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8858A2" w:rsidRPr="00087510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8858A2" w:rsidTr="001E00F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 nr 7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BB1B0F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B1B0F">
              <w:rPr>
                <w:rFonts w:ascii="Tahoma" w:hAnsi="Tahoma" w:cs="Tahoma"/>
                <w:sz w:val="16"/>
                <w:szCs w:val="16"/>
              </w:rPr>
              <w:t>Wstrząsarka do sit laboratoryjnych, pokrywa, zbiornik wraz z zestawem sit laboratoryjnych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858A2" w:rsidRPr="00666DFE" w:rsidRDefault="008858A2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666DFE">
        <w:rPr>
          <w:rFonts w:ascii="Tahoma" w:hAnsi="Tahoma" w:cs="Tahoma"/>
          <w:bCs/>
          <w:sz w:val="16"/>
          <w:szCs w:val="16"/>
        </w:rPr>
        <w:t>Gwarancja:</w:t>
      </w:r>
      <w:r>
        <w:rPr>
          <w:rFonts w:ascii="Tahoma" w:hAnsi="Tahoma" w:cs="Tahoma"/>
          <w:bCs/>
          <w:sz w:val="16"/>
          <w:szCs w:val="16"/>
        </w:rPr>
        <w:t>…………………………………………………….</w:t>
      </w:r>
    </w:p>
    <w:p w:rsidR="008858A2" w:rsidRPr="00654101" w:rsidRDefault="008858A2" w:rsidP="008858A2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8858A2" w:rsidRPr="00087510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6DFE">
        <w:rPr>
          <w:rFonts w:ascii="Tahoma" w:hAnsi="Tahoma" w:cs="Tahoma"/>
          <w:b/>
          <w:sz w:val="16"/>
          <w:szCs w:val="16"/>
        </w:rPr>
        <w:t>Termin realizacji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8858A2" w:rsidTr="001E00F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 nr 8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BB1B0F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Aparat Graf-Kaufmana wraz z oprzyrządowaniem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858A2" w:rsidRDefault="00BB1B0F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Termin realizacji zamówienia:</w:t>
      </w:r>
    </w:p>
    <w:p w:rsidR="00BB1B0F" w:rsidRPr="005A7EF3" w:rsidRDefault="00BB1B0F" w:rsidP="00BB1B0F">
      <w:pPr>
        <w:spacing w:line="360" w:lineRule="auto"/>
      </w:pPr>
      <w:bookmarkStart w:id="0" w:name="_GoBack"/>
      <w:bookmarkEnd w:id="0"/>
      <w:r w:rsidRPr="005A7EF3">
        <w:sym w:font="Symbol" w:char="00FF"/>
      </w:r>
      <w:r>
        <w:t xml:space="preserve"> do 15</w:t>
      </w:r>
      <w:r w:rsidRPr="005A7EF3">
        <w:t xml:space="preserve"> dni od podpisania umowy</w:t>
      </w:r>
    </w:p>
    <w:p w:rsidR="00BB1B0F" w:rsidRPr="005A7EF3" w:rsidRDefault="00BB1B0F" w:rsidP="00BB1B0F">
      <w:pPr>
        <w:spacing w:line="360" w:lineRule="auto"/>
      </w:pPr>
      <w:r w:rsidRPr="005A7EF3">
        <w:sym w:font="Symbol" w:char="00FF"/>
      </w:r>
      <w:r>
        <w:t xml:space="preserve"> do 18</w:t>
      </w:r>
      <w:r w:rsidRPr="005A7EF3">
        <w:t xml:space="preserve"> dni od podpisania umowy</w:t>
      </w:r>
    </w:p>
    <w:p w:rsidR="00BB1B0F" w:rsidRPr="005A7EF3" w:rsidRDefault="00BB1B0F" w:rsidP="00BB1B0F">
      <w:pPr>
        <w:spacing w:line="360" w:lineRule="auto"/>
      </w:pPr>
      <w:r w:rsidRPr="005A7EF3">
        <w:sym w:font="Symbol" w:char="00FF"/>
      </w:r>
      <w:r>
        <w:t xml:space="preserve"> do 21</w:t>
      </w:r>
      <w:r w:rsidRPr="005A7EF3">
        <w:t xml:space="preserve"> dni od podpisania umowy</w:t>
      </w:r>
    </w:p>
    <w:p w:rsidR="00BB1B0F" w:rsidRPr="005A7EF3" w:rsidRDefault="00BB1B0F" w:rsidP="00BB1B0F">
      <w:pPr>
        <w:spacing w:line="360" w:lineRule="auto"/>
      </w:pPr>
      <w:r w:rsidRPr="005A7EF3">
        <w:t xml:space="preserve">Należy zaznaczyć znakiem </w:t>
      </w:r>
      <w:r w:rsidRPr="005A7EF3">
        <w:rPr>
          <w:b/>
        </w:rPr>
        <w:t>X</w:t>
      </w:r>
      <w:r w:rsidRPr="005A7EF3">
        <w:t xml:space="preserve"> właściwe pole</w:t>
      </w:r>
    </w:p>
    <w:p w:rsidR="00BB1B0F" w:rsidRPr="00666DFE" w:rsidRDefault="00BB1B0F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8858A2" w:rsidRPr="00654101" w:rsidRDefault="008858A2" w:rsidP="008858A2">
      <w:pPr>
        <w:spacing w:line="276" w:lineRule="auto"/>
        <w:ind w:hanging="284"/>
        <w:jc w:val="both"/>
        <w:rPr>
          <w:kern w:val="20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</w:p>
    <w:p w:rsidR="008858A2" w:rsidRPr="00087510" w:rsidRDefault="00BB1B0F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lastRenderedPageBreak/>
        <w:t>Gwarancja</w:t>
      </w:r>
      <w:r w:rsidR="008858A2" w:rsidRPr="00666DFE">
        <w:rPr>
          <w:rFonts w:ascii="Tahoma" w:hAnsi="Tahoma" w:cs="Tahoma"/>
          <w:b/>
          <w:sz w:val="16"/>
          <w:szCs w:val="16"/>
        </w:rPr>
        <w:t xml:space="preserve"> :</w:t>
      </w:r>
      <w:r w:rsidR="008858A2">
        <w:rPr>
          <w:rFonts w:ascii="Tahoma" w:hAnsi="Tahoma" w:cs="Tahoma"/>
          <w:sz w:val="16"/>
          <w:szCs w:val="16"/>
        </w:rPr>
        <w:t xml:space="preserve"> </w:t>
      </w:r>
      <w:r w:rsidR="008858A2"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7AF" w:rsidRDefault="00F427AF">
      <w:r>
        <w:separator/>
      </w:r>
    </w:p>
  </w:endnote>
  <w:endnote w:type="continuationSeparator" w:id="0">
    <w:p w:rsidR="00F427AF" w:rsidRDefault="00F4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427A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26040">
      <w:rPr>
        <w:rStyle w:val="Numerstrony"/>
        <w:rFonts w:ascii="Tahoma" w:hAnsi="Tahoma" w:cs="Tahoma"/>
        <w:noProof/>
        <w:sz w:val="16"/>
      </w:rPr>
      <w:t>4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26040">
      <w:rPr>
        <w:rStyle w:val="Numerstrony"/>
        <w:rFonts w:ascii="Tahoma" w:hAnsi="Tahoma" w:cs="Tahoma"/>
        <w:noProof/>
        <w:sz w:val="16"/>
      </w:rPr>
      <w:t>4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427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7AF" w:rsidRDefault="00F427AF">
      <w:r>
        <w:separator/>
      </w:r>
    </w:p>
  </w:footnote>
  <w:footnote w:type="continuationSeparator" w:id="0">
    <w:p w:rsidR="00F427AF" w:rsidRDefault="00F42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E0939"/>
    <w:rsid w:val="004E691D"/>
    <w:rsid w:val="0052716C"/>
    <w:rsid w:val="00610A1E"/>
    <w:rsid w:val="00622967"/>
    <w:rsid w:val="006313BD"/>
    <w:rsid w:val="00661437"/>
    <w:rsid w:val="00666DFE"/>
    <w:rsid w:val="00684D6C"/>
    <w:rsid w:val="006C544D"/>
    <w:rsid w:val="006F647D"/>
    <w:rsid w:val="007242B2"/>
    <w:rsid w:val="00796E17"/>
    <w:rsid w:val="007A28B5"/>
    <w:rsid w:val="007D0D0D"/>
    <w:rsid w:val="0083188C"/>
    <w:rsid w:val="00832447"/>
    <w:rsid w:val="00842D6D"/>
    <w:rsid w:val="008527C1"/>
    <w:rsid w:val="008858A2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10CD3"/>
    <w:rsid w:val="00A52BC6"/>
    <w:rsid w:val="00A53E66"/>
    <w:rsid w:val="00A601A8"/>
    <w:rsid w:val="00AB3963"/>
    <w:rsid w:val="00B25972"/>
    <w:rsid w:val="00B848ED"/>
    <w:rsid w:val="00BB1B0F"/>
    <w:rsid w:val="00BE740C"/>
    <w:rsid w:val="00C26040"/>
    <w:rsid w:val="00C45231"/>
    <w:rsid w:val="00C46679"/>
    <w:rsid w:val="00C5429D"/>
    <w:rsid w:val="00C91D96"/>
    <w:rsid w:val="00CB4C2B"/>
    <w:rsid w:val="00CC72CC"/>
    <w:rsid w:val="00CF018D"/>
    <w:rsid w:val="00D06339"/>
    <w:rsid w:val="00D67A83"/>
    <w:rsid w:val="00DF6580"/>
    <w:rsid w:val="00E02776"/>
    <w:rsid w:val="00E05E12"/>
    <w:rsid w:val="00E300D5"/>
    <w:rsid w:val="00F375E6"/>
    <w:rsid w:val="00F4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4</Pages>
  <Words>1090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6</cp:revision>
  <cp:lastPrinted>2015-08-31T10:01:00Z</cp:lastPrinted>
  <dcterms:created xsi:type="dcterms:W3CDTF">2015-06-23T08:15:00Z</dcterms:created>
  <dcterms:modified xsi:type="dcterms:W3CDTF">2015-08-31T10:02:00Z</dcterms:modified>
</cp:coreProperties>
</file>