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 xml:space="preserve">„Dostawa kserokopiarek dla jednostek </w:t>
            </w:r>
            <w:r w:rsidR="00666DF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66DFE" w:rsidRPr="00C170C8">
              <w:rPr>
                <w:rFonts w:ascii="Tahoma" w:hAnsi="Tahoma" w:cs="Tahoma"/>
                <w:bCs/>
                <w:sz w:val="16"/>
                <w:szCs w:val="16"/>
              </w:rPr>
              <w:t>organizacyjny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ch Politechniki Częstochowskiej”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203EA9">
              <w:rPr>
                <w:rFonts w:ascii="Tahoma" w:hAnsi="Tahoma" w:cs="Tahoma"/>
                <w:bCs/>
                <w:sz w:val="16"/>
                <w:szCs w:val="16"/>
              </w:rPr>
              <w:t>ZP/D-42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04033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Realizację zadania nr </w:t>
                  </w: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tj.:</w:t>
                  </w:r>
                </w:p>
                <w:p w:rsidR="00203EA9" w:rsidRDefault="00203EA9" w:rsidP="006E794C">
                  <w:pPr>
                    <w:spacing w:line="36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203EA9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Dostawa kserokopiarki monochromatycznej dla Instytutu Inżynierii Środowiska 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4033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C170C8">
              <w:rPr>
                <w:rFonts w:ascii="Tahoma" w:hAnsi="Tahoma" w:cs="Tahoma"/>
                <w:sz w:val="16"/>
                <w:szCs w:val="16"/>
              </w:rPr>
              <w:t>2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03EA9" w:rsidRDefault="00203EA9" w:rsidP="00832447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203EA9">
              <w:rPr>
                <w:rFonts w:ascii="Tahoma" w:hAnsi="Tahoma" w:cs="Tahoma"/>
                <w:b/>
                <w:sz w:val="16"/>
                <w:szCs w:val="16"/>
              </w:rPr>
              <w:t>Dostawa kserokopiarki dla Samodzielnego Stanowiska ds. Kontroli Wewnętrznej oraz Samodzielnego Stanowiska ds. Organizacji i Zarządzania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Pr="0004033D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489" w:rsidRDefault="00146489">
      <w:r>
        <w:separator/>
      </w:r>
    </w:p>
  </w:endnote>
  <w:endnote w:type="continuationSeparator" w:id="0">
    <w:p w:rsidR="00146489" w:rsidRDefault="00146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372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464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372E6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B65F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B65F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464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489" w:rsidRDefault="00146489">
      <w:r>
        <w:separator/>
      </w:r>
    </w:p>
  </w:footnote>
  <w:footnote w:type="continuationSeparator" w:id="0">
    <w:p w:rsidR="00146489" w:rsidRDefault="001464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D0D"/>
    <w:rsid w:val="000939B9"/>
    <w:rsid w:val="000A42C7"/>
    <w:rsid w:val="001370FD"/>
    <w:rsid w:val="00146489"/>
    <w:rsid w:val="00194F33"/>
    <w:rsid w:val="00203EA9"/>
    <w:rsid w:val="00260AEB"/>
    <w:rsid w:val="002D55E1"/>
    <w:rsid w:val="003220F2"/>
    <w:rsid w:val="003372E6"/>
    <w:rsid w:val="003535E0"/>
    <w:rsid w:val="00374994"/>
    <w:rsid w:val="003B1977"/>
    <w:rsid w:val="004B66E1"/>
    <w:rsid w:val="004E0939"/>
    <w:rsid w:val="00610A1E"/>
    <w:rsid w:val="006313BD"/>
    <w:rsid w:val="00661437"/>
    <w:rsid w:val="00666DFE"/>
    <w:rsid w:val="00684D6C"/>
    <w:rsid w:val="006C544D"/>
    <w:rsid w:val="006F647D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52F28"/>
    <w:rsid w:val="009B0AE5"/>
    <w:rsid w:val="009B6256"/>
    <w:rsid w:val="009E2B1F"/>
    <w:rsid w:val="00A10CD3"/>
    <w:rsid w:val="00A52BC6"/>
    <w:rsid w:val="00A601A8"/>
    <w:rsid w:val="00AB65F2"/>
    <w:rsid w:val="00B25972"/>
    <w:rsid w:val="00B848ED"/>
    <w:rsid w:val="00BE740C"/>
    <w:rsid w:val="00C45231"/>
    <w:rsid w:val="00C91D96"/>
    <w:rsid w:val="00CB4C2B"/>
    <w:rsid w:val="00CC72CC"/>
    <w:rsid w:val="00CF018D"/>
    <w:rsid w:val="00DF6580"/>
    <w:rsid w:val="00E02776"/>
    <w:rsid w:val="00E05E12"/>
    <w:rsid w:val="00E300D5"/>
    <w:rsid w:val="00F3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 </cp:lastModifiedBy>
  <cp:revision>5</cp:revision>
  <cp:lastPrinted>2015-09-02T11:50:00Z</cp:lastPrinted>
  <dcterms:created xsi:type="dcterms:W3CDTF">2015-06-01T10:54:00Z</dcterms:created>
  <dcterms:modified xsi:type="dcterms:W3CDTF">2015-09-02T11:50:00Z</dcterms:modified>
</cp:coreProperties>
</file>