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B80CBC" w:rsidRPr="00B80CBC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80CBC" w:rsidRPr="00B80CBC">
        <w:rPr>
          <w:rFonts w:ascii="Times New Roman" w:eastAsia="Times New Roman" w:hAnsi="Times New Roman"/>
          <w:b/>
          <w:sz w:val="24"/>
          <w:szCs w:val="20"/>
          <w:lang w:eastAsia="pl-PL"/>
        </w:rPr>
        <w:t>ZP/D-42/A/15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B80CBC" w:rsidRPr="00B80CB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B80CB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80CBC">
        <w:rPr>
          <w:rFonts w:ascii="Times New Roman" w:eastAsia="Times New Roman" w:hAnsi="Times New Roman"/>
          <w:b/>
          <w:sz w:val="24"/>
          <w:szCs w:val="24"/>
          <w:lang w:eastAsia="pl-PL"/>
        </w:rPr>
        <w:t>Dostawa kserokopiarek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06C7" w:rsidRDefault="00AC06C7" w:rsidP="00025386">
      <w:pPr>
        <w:spacing w:after="0" w:line="240" w:lineRule="auto"/>
      </w:pPr>
      <w:r>
        <w:separator/>
      </w:r>
    </w:p>
  </w:endnote>
  <w:endnote w:type="continuationSeparator" w:id="0">
    <w:p w:rsidR="00AC06C7" w:rsidRDefault="00AC06C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CBC" w:rsidRDefault="00B80CB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0C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0C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CBC" w:rsidRDefault="00B80CB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06C7" w:rsidRDefault="00AC06C7" w:rsidP="00025386">
      <w:pPr>
        <w:spacing w:after="0" w:line="240" w:lineRule="auto"/>
      </w:pPr>
      <w:r>
        <w:separator/>
      </w:r>
    </w:p>
  </w:footnote>
  <w:footnote w:type="continuationSeparator" w:id="0">
    <w:p w:rsidR="00AC06C7" w:rsidRDefault="00AC06C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CBC" w:rsidRDefault="00B80CB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CBC" w:rsidRDefault="00B80CB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CBC" w:rsidRDefault="00B80C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06C7"/>
    <w:rsid w:val="00025386"/>
    <w:rsid w:val="001C2314"/>
    <w:rsid w:val="005624D8"/>
    <w:rsid w:val="008F2498"/>
    <w:rsid w:val="00A56A6F"/>
    <w:rsid w:val="00AC06C7"/>
    <w:rsid w:val="00B80CBC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06269CC-185A-49A8-A4E1-25E1D5E2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2015-08-31T12:36:00Z</dcterms:created>
  <dcterms:modified xsi:type="dcterms:W3CDTF">2015-08-31T12:36:00Z</dcterms:modified>
</cp:coreProperties>
</file>