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35E11" w:rsidRPr="00935E1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35E11" w:rsidRPr="00935E11">
        <w:rPr>
          <w:b/>
          <w:sz w:val="24"/>
        </w:rPr>
        <w:t>ZP/D-42/A/15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35E11" w:rsidRPr="00935E11">
        <w:rPr>
          <w:b/>
        </w:rPr>
        <w:t>przetarg nieograniczony</w:t>
      </w:r>
      <w:r w:rsidR="00753DC1">
        <w:t xml:space="preserve"> na:</w:t>
      </w:r>
    </w:p>
    <w:p w:rsidR="0000184A" w:rsidRDefault="00935E1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35E11">
        <w:rPr>
          <w:b/>
          <w:sz w:val="24"/>
          <w:szCs w:val="24"/>
        </w:rPr>
        <w:t>Dostawa kserokopiarek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35E11" w:rsidRPr="00935E1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35E11" w:rsidRPr="00935E11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35E11" w:rsidRPr="00935E1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033" w:rsidRDefault="00544033">
      <w:r>
        <w:separator/>
      </w:r>
    </w:p>
  </w:endnote>
  <w:endnote w:type="continuationSeparator" w:id="0">
    <w:p w:rsidR="00544033" w:rsidRDefault="00544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5E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5E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E11" w:rsidRDefault="00935E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033" w:rsidRDefault="00544033">
      <w:r>
        <w:separator/>
      </w:r>
    </w:p>
  </w:footnote>
  <w:footnote w:type="continuationSeparator" w:id="0">
    <w:p w:rsidR="00544033" w:rsidRDefault="0054403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E11" w:rsidRDefault="00935E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E11" w:rsidRDefault="00935E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E11" w:rsidRDefault="00935E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403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4033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35E11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4508C19-9518-4D01-B472-2DE074F98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BB707-20CC-401C-9068-F65A52EE9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2015-08-31T12:35:00Z</dcterms:created>
  <dcterms:modified xsi:type="dcterms:W3CDTF">2015-08-31T12:35:00Z</dcterms:modified>
</cp:coreProperties>
</file>