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61589D" w:rsidRPr="0061589D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61589D" w:rsidRPr="0061589D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61589D" w:rsidRPr="0061589D">
        <w:rPr>
          <w:b/>
        </w:rPr>
        <w:t>Dostawa kserokopiarek dla jednostek organizacyjnych Politechniki Częstochowskiej</w:t>
      </w:r>
      <w:r w:rsidR="00B77D90">
        <w:rPr>
          <w:b/>
        </w:rPr>
        <w:t xml:space="preserve">, </w:t>
      </w:r>
      <w:bookmarkStart w:id="0" w:name="_GoBack"/>
      <w:proofErr w:type="spellStart"/>
      <w:r w:rsidR="00B77D90" w:rsidRPr="00B77D90">
        <w:t>spr</w:t>
      </w:r>
      <w:proofErr w:type="spellEnd"/>
      <w:r w:rsidR="00B77D90" w:rsidRPr="00B77D90">
        <w:t>. nr rej.</w:t>
      </w:r>
      <w:r w:rsidR="00B77D90">
        <w:rPr>
          <w:b/>
        </w:rPr>
        <w:t xml:space="preserve"> </w:t>
      </w:r>
      <w:bookmarkEnd w:id="0"/>
      <w:r w:rsidR="00B77D90">
        <w:rPr>
          <w:b/>
        </w:rPr>
        <w:t>ZP/D-42/A/15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0660" w:rsidRDefault="007E0660">
      <w:r>
        <w:separator/>
      </w:r>
    </w:p>
  </w:endnote>
  <w:endnote w:type="continuationSeparator" w:id="0">
    <w:p w:rsidR="007E0660" w:rsidRDefault="007E06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7D9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7D9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77D9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0660" w:rsidRDefault="007E0660">
      <w:r>
        <w:separator/>
      </w:r>
    </w:p>
  </w:footnote>
  <w:footnote w:type="continuationSeparator" w:id="0">
    <w:p w:rsidR="007E0660" w:rsidRDefault="007E06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589D" w:rsidRDefault="0061589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589D" w:rsidRDefault="0061589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589D" w:rsidRDefault="0061589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0660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589D"/>
    <w:rsid w:val="00616A00"/>
    <w:rsid w:val="00695AE8"/>
    <w:rsid w:val="006F646A"/>
    <w:rsid w:val="00713393"/>
    <w:rsid w:val="00781717"/>
    <w:rsid w:val="007D7B59"/>
    <w:rsid w:val="007E0660"/>
    <w:rsid w:val="00882B1D"/>
    <w:rsid w:val="008C6FD5"/>
    <w:rsid w:val="009A0497"/>
    <w:rsid w:val="009B1B93"/>
    <w:rsid w:val="00A146F3"/>
    <w:rsid w:val="00B52793"/>
    <w:rsid w:val="00B77D90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CF9FBD7-F3FF-4B09-99B6-9117B03B0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link w:val="TekstdymkaZnak"/>
    <w:rsid w:val="00B77D9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77D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75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2015-08-31T12:35:00Z</cp:lastPrinted>
  <dcterms:created xsi:type="dcterms:W3CDTF">2015-08-31T12:35:00Z</dcterms:created>
  <dcterms:modified xsi:type="dcterms:W3CDTF">2015-08-31T12:35:00Z</dcterms:modified>
</cp:coreProperties>
</file>