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576922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514942" w:rsidRPr="00514942">
        <w:rPr>
          <w:rFonts w:ascii="Tahoma" w:hAnsi="Tahoma" w:cs="Tahoma"/>
          <w:bCs/>
          <w:sz w:val="18"/>
          <w:szCs w:val="18"/>
        </w:rPr>
        <w:t>Wymiana stolarki okiennej drewnianej w salach wykładowych D1, D2, D3, D4, D5, D6 pomieszczeniu socjalnym i gospodarczym</w:t>
      </w:r>
      <w:r w:rsidR="00AA77F0">
        <w:rPr>
          <w:rFonts w:ascii="Tahoma" w:hAnsi="Tahoma" w:cs="Tahoma"/>
          <w:bCs/>
          <w:sz w:val="18"/>
          <w:szCs w:val="18"/>
        </w:rPr>
        <w:t>,</w:t>
      </w:r>
      <w:r w:rsidR="00787E6F" w:rsidRPr="00787E6F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CF4EC7">
        <w:rPr>
          <w:rFonts w:ascii="Tahoma" w:hAnsi="Tahoma" w:cs="Tahoma"/>
          <w:bCs/>
          <w:sz w:val="18"/>
          <w:szCs w:val="18"/>
        </w:rPr>
        <w:t>ZP/RB-</w:t>
      </w:r>
      <w:r w:rsidR="00514942">
        <w:rPr>
          <w:rFonts w:ascii="Tahoma" w:hAnsi="Tahoma" w:cs="Tahoma"/>
          <w:bCs/>
          <w:sz w:val="18"/>
          <w:szCs w:val="18"/>
        </w:rPr>
        <w:t>14</w:t>
      </w:r>
      <w:r w:rsidR="00FE0BA6">
        <w:rPr>
          <w:rFonts w:ascii="Tahoma" w:hAnsi="Tahoma" w:cs="Tahoma"/>
          <w:bCs/>
          <w:sz w:val="18"/>
          <w:szCs w:val="18"/>
        </w:rPr>
        <w:t>/15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813C72" w:rsidRPr="00567913" w:rsidRDefault="00813C72" w:rsidP="00813C72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Tekstpodstawowy2"/>
        <w:rPr>
          <w:rFonts w:ascii="Tahoma" w:hAnsi="Tahoma" w:cs="Tahoma"/>
          <w:sz w:val="18"/>
          <w:szCs w:val="18"/>
        </w:rPr>
      </w:pP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b/>
          <w:color w:val="000000"/>
          <w:spacing w:val="-2"/>
          <w:w w:val="101"/>
          <w:sz w:val="18"/>
          <w:szCs w:val="18"/>
        </w:rPr>
        <w:t>netto :</w:t>
      </w: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 xml:space="preserve">  ..........................................................  PLN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576922" w:rsidRPr="00576922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Stawka podatku Vat …..%</w:t>
      </w:r>
    </w:p>
    <w:p w:rsidR="00813C72" w:rsidRPr="00567913" w:rsidRDefault="00576922" w:rsidP="00576922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76922">
        <w:rPr>
          <w:rFonts w:ascii="Tahoma" w:hAnsi="Tahoma" w:cs="Tahoma"/>
          <w:color w:val="000000"/>
          <w:spacing w:val="-2"/>
          <w:w w:val="101"/>
          <w:sz w:val="18"/>
          <w:szCs w:val="18"/>
        </w:rPr>
        <w:t>Zamówienie wykonamy w terminie: zgodnie ze SIWZ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>Udzielamy .........................</w:t>
      </w:r>
      <w:r w:rsidRPr="00E5082C">
        <w:rPr>
          <w:rFonts w:ascii="Tahoma" w:hAnsi="Tahoma" w:cs="Tahoma"/>
          <w:b/>
          <w:sz w:val="18"/>
          <w:szCs w:val="18"/>
        </w:rPr>
        <w:t>miesięcy</w:t>
      </w:r>
      <w:r>
        <w:rPr>
          <w:rFonts w:ascii="Tahoma" w:hAnsi="Tahoma" w:cs="Tahoma"/>
          <w:sz w:val="18"/>
          <w:szCs w:val="18"/>
        </w:rPr>
        <w:t xml:space="preserve"> </w:t>
      </w:r>
      <w:r w:rsidRPr="00BC673E">
        <w:rPr>
          <w:rFonts w:ascii="Tahoma" w:hAnsi="Tahoma" w:cs="Tahoma"/>
          <w:sz w:val="18"/>
          <w:szCs w:val="18"/>
        </w:rPr>
        <w:t>gwarancji na przedmiot zamówienia z wyjątkiem systemów i urządzeń na które gwarancji udzielił producent.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P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BC673E">
        <w:rPr>
          <w:rFonts w:ascii="Tahoma" w:hAnsi="Tahoma" w:cs="Tahoma"/>
          <w:sz w:val="18"/>
          <w:szCs w:val="18"/>
        </w:rPr>
        <w:t xml:space="preserve">Udzielamy ......................... </w:t>
      </w:r>
      <w:r w:rsidRPr="00E5082C">
        <w:rPr>
          <w:rFonts w:ascii="Tahoma" w:hAnsi="Tahoma" w:cs="Tahoma"/>
          <w:b/>
          <w:sz w:val="18"/>
          <w:szCs w:val="18"/>
        </w:rPr>
        <w:t>lat</w:t>
      </w:r>
      <w:r w:rsidRPr="00BC673E">
        <w:rPr>
          <w:rFonts w:ascii="Tahoma" w:hAnsi="Tahoma" w:cs="Tahoma"/>
          <w:sz w:val="18"/>
          <w:szCs w:val="18"/>
        </w:rPr>
        <w:t xml:space="preserve"> rękojmi na roboty budowlane objęte zamówieniem.</w:t>
      </w: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576922" w:rsidRDefault="00576922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BC673E" w:rsidRDefault="00BC673E" w:rsidP="00BC673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3E78CA" w:rsidP="00813C72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861E84">
        <w:rPr>
          <w:rFonts w:ascii="Tahoma" w:hAnsi="Tahoma" w:cs="Tahoma"/>
          <w:sz w:val="18"/>
          <w:szCs w:val="18"/>
        </w:rPr>
        <w:t>1</w:t>
      </w:r>
      <w:r w:rsidR="00514942">
        <w:rPr>
          <w:rFonts w:ascii="Tahoma" w:hAnsi="Tahoma" w:cs="Tahoma"/>
          <w:sz w:val="18"/>
          <w:szCs w:val="18"/>
        </w:rPr>
        <w:t>0</w:t>
      </w:r>
      <w:bookmarkStart w:id="0" w:name="_GoBack"/>
      <w:bookmarkEnd w:id="0"/>
      <w:r w:rsidR="008345DF">
        <w:rPr>
          <w:rFonts w:ascii="Tahoma" w:hAnsi="Tahoma" w:cs="Tahoma"/>
          <w:sz w:val="18"/>
          <w:szCs w:val="18"/>
        </w:rPr>
        <w:t>00</w:t>
      </w:r>
      <w:r w:rsidRPr="003E78CA">
        <w:rPr>
          <w:rFonts w:ascii="Tahoma" w:hAnsi="Tahoma" w:cs="Tahoma"/>
          <w:sz w:val="18"/>
          <w:szCs w:val="18"/>
        </w:rPr>
        <w:t>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813C72" w:rsidRPr="00567913" w:rsidRDefault="00813C72" w:rsidP="00813C72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uważamy się za związanych niniejszą ofertą przez okres 30 dni, licząc od dnia upływu terminu składania ofert;</w:t>
      </w:r>
    </w:p>
    <w:p w:rsidR="00576922" w:rsidRDefault="00576922" w:rsidP="00576922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</w:t>
      </w:r>
      <w:r w:rsidRPr="00BC673E">
        <w:rPr>
          <w:rFonts w:ascii="Tahoma" w:hAnsi="Tahoma" w:cs="Tahoma"/>
          <w:sz w:val="18"/>
          <w:szCs w:val="18"/>
        </w:rPr>
        <w:t xml:space="preserve">umowy w wysokości </w:t>
      </w:r>
      <w:r w:rsidR="005706AB">
        <w:rPr>
          <w:rFonts w:ascii="Tahoma" w:hAnsi="Tahoma" w:cs="Tahoma"/>
          <w:sz w:val="18"/>
          <w:szCs w:val="18"/>
        </w:rPr>
        <w:t>10</w:t>
      </w:r>
      <w:r w:rsidRPr="00BC673E">
        <w:rPr>
          <w:rFonts w:ascii="Tahoma" w:hAnsi="Tahoma" w:cs="Tahoma"/>
          <w:sz w:val="18"/>
          <w:szCs w:val="18"/>
        </w:rPr>
        <w:t>% ceny ofertowej brutto i zawarcia</w:t>
      </w:r>
      <w:r>
        <w:rPr>
          <w:rFonts w:ascii="Tahoma" w:hAnsi="Tahoma" w:cs="Tahoma"/>
          <w:sz w:val="18"/>
          <w:szCs w:val="18"/>
        </w:rPr>
        <w:t xml:space="preserve"> umowy w miejscu i terminie wyznaczonym przez Zamawiającego. </w:t>
      </w:r>
    </w:p>
    <w:p w:rsidR="00813C72" w:rsidRPr="00567913" w:rsidRDefault="00813C72" w:rsidP="00576922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FD0" w:rsidRDefault="00D42FD0">
      <w:r>
        <w:separator/>
      </w:r>
    </w:p>
  </w:endnote>
  <w:endnote w:type="continuationSeparator" w:id="0">
    <w:p w:rsidR="00D42FD0" w:rsidRDefault="00D42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D42FD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514942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514942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D42FD0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42FD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FD0" w:rsidRDefault="00D42FD0">
      <w:r>
        <w:separator/>
      </w:r>
    </w:p>
  </w:footnote>
  <w:footnote w:type="continuationSeparator" w:id="0">
    <w:p w:rsidR="00D42FD0" w:rsidRDefault="00D42F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42F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D42FD0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D42F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049"/>
    <w:rsid w:val="00122C01"/>
    <w:rsid w:val="00265532"/>
    <w:rsid w:val="002B2E5B"/>
    <w:rsid w:val="002C2327"/>
    <w:rsid w:val="003636A6"/>
    <w:rsid w:val="003800EC"/>
    <w:rsid w:val="003E78CA"/>
    <w:rsid w:val="0041005B"/>
    <w:rsid w:val="00417594"/>
    <w:rsid w:val="0048272C"/>
    <w:rsid w:val="004C31AE"/>
    <w:rsid w:val="00514942"/>
    <w:rsid w:val="005706AB"/>
    <w:rsid w:val="00576922"/>
    <w:rsid w:val="005B4800"/>
    <w:rsid w:val="00787E6F"/>
    <w:rsid w:val="00813C72"/>
    <w:rsid w:val="008345DF"/>
    <w:rsid w:val="0085642B"/>
    <w:rsid w:val="00861E84"/>
    <w:rsid w:val="008C1D7F"/>
    <w:rsid w:val="008E5E68"/>
    <w:rsid w:val="00945C52"/>
    <w:rsid w:val="009A0DF9"/>
    <w:rsid w:val="00A13A9E"/>
    <w:rsid w:val="00A44049"/>
    <w:rsid w:val="00AA77F0"/>
    <w:rsid w:val="00BC673E"/>
    <w:rsid w:val="00CF4EC7"/>
    <w:rsid w:val="00CF62A6"/>
    <w:rsid w:val="00D42FD0"/>
    <w:rsid w:val="00DD367C"/>
    <w:rsid w:val="00E02776"/>
    <w:rsid w:val="00E5082C"/>
    <w:rsid w:val="00E91EA0"/>
    <w:rsid w:val="00EE6EF4"/>
    <w:rsid w:val="00F736AA"/>
    <w:rsid w:val="00FE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74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482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2015-08-27T08:09:00Z</dcterms:created>
  <dcterms:modified xsi:type="dcterms:W3CDTF">2015-08-27T08:09:00Z</dcterms:modified>
</cp:coreProperties>
</file>