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.............................................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Nazwa i adres Wykonawcy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E35A89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E35A89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E35A8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E35A8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FORMULARZ</w:t>
      </w:r>
      <w:r w:rsidR="00E54E5A" w:rsidRPr="00E35A89">
        <w:rPr>
          <w:rFonts w:ascii="Tahoma" w:hAnsi="Tahoma" w:cs="Tahoma"/>
          <w:sz w:val="16"/>
          <w:szCs w:val="16"/>
        </w:rPr>
        <w:t xml:space="preserve"> OFERTY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720CFC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720CFC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E35A89" w:rsidRDefault="00720CFC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720CFC">
        <w:rPr>
          <w:rFonts w:ascii="Tahoma" w:hAnsi="Tahoma" w:cs="Tahoma"/>
          <w:b/>
          <w:sz w:val="16"/>
          <w:szCs w:val="16"/>
        </w:rPr>
        <w:t>Dąbrowskiego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720CFC">
        <w:rPr>
          <w:rFonts w:ascii="Tahoma" w:hAnsi="Tahoma" w:cs="Tahoma"/>
          <w:b/>
          <w:sz w:val="16"/>
          <w:szCs w:val="16"/>
        </w:rPr>
        <w:t>69</w:t>
      </w:r>
    </w:p>
    <w:p w:rsidR="00E54E5A" w:rsidRPr="00E35A89" w:rsidRDefault="00720CFC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720CFC">
        <w:rPr>
          <w:rFonts w:ascii="Tahoma" w:hAnsi="Tahoma" w:cs="Tahoma"/>
          <w:b/>
          <w:sz w:val="16"/>
          <w:szCs w:val="16"/>
        </w:rPr>
        <w:t>42-201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720CFC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Nawiązując do </w:t>
      </w:r>
      <w:r w:rsidR="000F18FA" w:rsidRPr="00E35A89">
        <w:rPr>
          <w:rFonts w:ascii="Tahoma" w:hAnsi="Tahoma" w:cs="Tahoma"/>
          <w:sz w:val="16"/>
          <w:szCs w:val="16"/>
        </w:rPr>
        <w:t>ogłoszonego zamówienia</w:t>
      </w:r>
      <w:r w:rsidRPr="00E35A89">
        <w:rPr>
          <w:rFonts w:ascii="Tahoma" w:hAnsi="Tahoma" w:cs="Tahoma"/>
          <w:sz w:val="16"/>
          <w:szCs w:val="16"/>
        </w:rPr>
        <w:t xml:space="preserve"> w trybie „</w:t>
      </w:r>
      <w:r w:rsidR="00720CFC" w:rsidRPr="00720CFC">
        <w:rPr>
          <w:rFonts w:ascii="Tahoma" w:hAnsi="Tahoma" w:cs="Tahoma"/>
          <w:b/>
          <w:sz w:val="16"/>
          <w:szCs w:val="16"/>
        </w:rPr>
        <w:t>przetarg nieograniczony</w:t>
      </w:r>
      <w:r w:rsidRPr="00E35A89">
        <w:rPr>
          <w:rFonts w:ascii="Tahoma" w:hAnsi="Tahoma" w:cs="Tahoma"/>
          <w:sz w:val="16"/>
          <w:szCs w:val="16"/>
        </w:rPr>
        <w:t>” na: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„</w:t>
      </w:r>
      <w:r w:rsidR="00720CFC" w:rsidRPr="00720CFC">
        <w:rPr>
          <w:rFonts w:ascii="Tahoma" w:hAnsi="Tahoma" w:cs="Tahoma"/>
          <w:b/>
          <w:sz w:val="16"/>
          <w:szCs w:val="16"/>
        </w:rPr>
        <w:t>Dostawa sprzętu i oprogramowania komputerowego dla MSK CzestMAN Politechniki Częstochowskiej w ramach projektu współfinansowanego ze środków Europejskiego Funduszu Rozwoju Regionalnego w ramach Programu Operacyjnego Innowacyjna Gospodarka</w:t>
      </w:r>
      <w:r w:rsidR="00036A09" w:rsidRPr="00E35A89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E35A89">
        <w:rPr>
          <w:rFonts w:ascii="Tahoma" w:hAnsi="Tahoma" w:cs="Tahoma"/>
          <w:sz w:val="16"/>
          <w:szCs w:val="16"/>
        </w:rPr>
        <w:t xml:space="preserve"> </w:t>
      </w:r>
      <w:r w:rsidR="00720CFC" w:rsidRPr="00720CFC">
        <w:rPr>
          <w:rFonts w:ascii="Tahoma" w:hAnsi="Tahoma" w:cs="Tahoma"/>
          <w:b/>
          <w:sz w:val="16"/>
          <w:szCs w:val="16"/>
        </w:rPr>
        <w:t>ZP/DK-32/15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E35A89">
        <w:rPr>
          <w:rFonts w:ascii="Tahoma" w:hAnsi="Tahoma" w:cs="Tahoma"/>
          <w:sz w:val="16"/>
          <w:szCs w:val="16"/>
        </w:rPr>
        <w:t>poszczególnych części przedmiotu zamówienia</w:t>
      </w:r>
      <w:r w:rsidRPr="00E35A89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E35A8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E35A8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E35A8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720CFC" w:rsidRPr="00E35A89" w:rsidTr="00400A2D">
        <w:tc>
          <w:tcPr>
            <w:tcW w:w="1134" w:type="dxa"/>
          </w:tcPr>
          <w:p w:rsidR="00720CFC" w:rsidRPr="00E35A89" w:rsidRDefault="00720CFC" w:rsidP="00400A2D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720CFC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720CFC" w:rsidRPr="00E35A89" w:rsidRDefault="00720CFC" w:rsidP="00400A2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720CFC">
              <w:rPr>
                <w:rFonts w:ascii="Tahoma" w:hAnsi="Tahoma" w:cs="Tahoma"/>
                <w:sz w:val="16"/>
                <w:szCs w:val="16"/>
              </w:rPr>
              <w:t>Macierz dyskowa (1 szt.) i biblioteka taśmowa (1 szt.)</w:t>
            </w:r>
          </w:p>
          <w:p w:rsidR="00720CFC" w:rsidRPr="00E35A89" w:rsidRDefault="00720CFC" w:rsidP="00400A2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720CFC">
              <w:rPr>
                <w:rFonts w:ascii="Tahoma" w:hAnsi="Tahoma" w:cs="Tahoma"/>
                <w:sz w:val="16"/>
                <w:szCs w:val="16"/>
              </w:rPr>
              <w:t>1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720CFC" w:rsidRPr="00E35A89" w:rsidRDefault="00720CFC" w:rsidP="00400A2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720CFC" w:rsidRPr="00E35A89" w:rsidRDefault="00720CFC" w:rsidP="00400A2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720CFC" w:rsidRPr="00E35A89" w:rsidRDefault="00720CFC" w:rsidP="00400A2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720CFC" w:rsidRPr="00E35A89" w:rsidRDefault="00720CFC" w:rsidP="00400A2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720CFC" w:rsidRPr="00E35A89" w:rsidRDefault="00720CFC" w:rsidP="00400A2D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720CFC" w:rsidRPr="00E35A89" w:rsidRDefault="00720CFC" w:rsidP="00400A2D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720CFC" w:rsidRPr="00E35A89" w:rsidRDefault="00720CFC" w:rsidP="00400A2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720CFC" w:rsidRPr="00E35A89" w:rsidTr="00400A2D">
        <w:tc>
          <w:tcPr>
            <w:tcW w:w="1134" w:type="dxa"/>
          </w:tcPr>
          <w:p w:rsidR="00720CFC" w:rsidRPr="00E35A89" w:rsidRDefault="00720CFC" w:rsidP="00400A2D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720CFC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720CFC" w:rsidRPr="00E35A89" w:rsidRDefault="00720CFC" w:rsidP="00400A2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720CFC">
              <w:rPr>
                <w:rFonts w:ascii="Tahoma" w:hAnsi="Tahoma" w:cs="Tahoma"/>
                <w:sz w:val="16"/>
                <w:szCs w:val="16"/>
              </w:rPr>
              <w:t>Serwer obliczeniowy - 6 szt.</w:t>
            </w:r>
          </w:p>
          <w:p w:rsidR="00720CFC" w:rsidRPr="00E35A89" w:rsidRDefault="00720CFC" w:rsidP="00400A2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720CFC">
              <w:rPr>
                <w:rFonts w:ascii="Tahoma" w:hAnsi="Tahoma" w:cs="Tahoma"/>
                <w:sz w:val="16"/>
                <w:szCs w:val="16"/>
              </w:rPr>
              <w:t>2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720CFC" w:rsidRPr="00E35A89" w:rsidRDefault="00720CFC" w:rsidP="00400A2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720CFC" w:rsidRPr="00E35A89" w:rsidRDefault="00720CFC" w:rsidP="00400A2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720CFC" w:rsidRPr="00E35A89" w:rsidRDefault="00720CFC" w:rsidP="00400A2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720CFC" w:rsidRPr="00E35A89" w:rsidRDefault="00720CFC" w:rsidP="00400A2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720CFC" w:rsidRPr="00E35A89" w:rsidRDefault="00720CFC" w:rsidP="00400A2D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720CFC" w:rsidRPr="00E35A89" w:rsidRDefault="00720CFC" w:rsidP="00400A2D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720CFC" w:rsidRPr="00E35A89" w:rsidRDefault="00720CFC" w:rsidP="00400A2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720CFC" w:rsidRPr="00E35A89" w:rsidTr="00400A2D">
        <w:tc>
          <w:tcPr>
            <w:tcW w:w="1134" w:type="dxa"/>
          </w:tcPr>
          <w:p w:rsidR="00720CFC" w:rsidRPr="00E35A89" w:rsidRDefault="00720CFC" w:rsidP="00400A2D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720CFC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8044" w:type="dxa"/>
          </w:tcPr>
          <w:p w:rsidR="00720CFC" w:rsidRPr="00720CFC" w:rsidRDefault="00720CFC" w:rsidP="00400A2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720CFC">
              <w:rPr>
                <w:rFonts w:ascii="Tahoma" w:hAnsi="Tahoma" w:cs="Tahoma"/>
                <w:sz w:val="16"/>
                <w:szCs w:val="16"/>
              </w:rPr>
              <w:t>Oprogramowanie: 2 licencje Intel Parallel Studio XE Composer Edition for C++ Linux Edu/ Named User</w:t>
            </w:r>
          </w:p>
          <w:p w:rsidR="00720CFC" w:rsidRPr="00E35A89" w:rsidRDefault="00720CFC" w:rsidP="00400A2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20CFC">
              <w:rPr>
                <w:rFonts w:ascii="Tahoma" w:hAnsi="Tahoma" w:cs="Tahoma"/>
                <w:sz w:val="16"/>
                <w:szCs w:val="16"/>
              </w:rPr>
              <w:t>Oprogramowanie: Licencja Allinea Forge Supercomputing dla architektury Linux/x86-64, dla 8 procesów, z wsparciem dla 4 akceleratorów graficznych, licencja typu: site floating for designated architecture</w:t>
            </w:r>
          </w:p>
          <w:p w:rsidR="00720CFC" w:rsidRPr="00E35A89" w:rsidRDefault="00720CFC" w:rsidP="00400A2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720CFC">
              <w:rPr>
                <w:rFonts w:ascii="Tahoma" w:hAnsi="Tahoma" w:cs="Tahoma"/>
                <w:sz w:val="16"/>
                <w:szCs w:val="16"/>
              </w:rPr>
              <w:t>3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720CFC" w:rsidRPr="00E35A89" w:rsidRDefault="00720CFC" w:rsidP="00400A2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720CFC" w:rsidRPr="00E35A89" w:rsidRDefault="00720CFC" w:rsidP="00400A2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lastRenderedPageBreak/>
              <w:t xml:space="preserve"> natomiast wraz z należnym podatkiem VAT w wysokości ......%,</w:t>
            </w:r>
          </w:p>
          <w:p w:rsidR="00720CFC" w:rsidRPr="00E35A89" w:rsidRDefault="00720CFC" w:rsidP="00400A2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720CFC" w:rsidRPr="00E35A89" w:rsidRDefault="00720CFC" w:rsidP="00400A2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720CFC" w:rsidRPr="00E35A89" w:rsidRDefault="00720CFC" w:rsidP="00400A2D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7205D3">
              <w:rPr>
                <w:rFonts w:ascii="Tahoma" w:hAnsi="Tahoma" w:cs="Tahoma"/>
                <w:sz w:val="16"/>
                <w:szCs w:val="16"/>
              </w:rPr>
              <w:t>………………………………………………………………………………..</w:t>
            </w:r>
            <w:bookmarkStart w:id="0" w:name="_GoBack"/>
            <w:bookmarkEnd w:id="0"/>
          </w:p>
          <w:p w:rsidR="00720CFC" w:rsidRPr="00E35A89" w:rsidRDefault="00720CFC" w:rsidP="00400A2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E54E5A" w:rsidRPr="00E35A8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lastRenderedPageBreak/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uważamy się za związanych niniejszą of</w:t>
      </w:r>
      <w:r w:rsidR="00C33979" w:rsidRPr="00E35A89">
        <w:rPr>
          <w:rFonts w:ascii="Tahoma" w:hAnsi="Tahoma" w:cs="Tahoma"/>
          <w:sz w:val="16"/>
          <w:szCs w:val="16"/>
        </w:rPr>
        <w:t xml:space="preserve">ertą częściową na czas wskazany </w:t>
      </w:r>
      <w:r w:rsidRPr="00E35A89">
        <w:rPr>
          <w:rFonts w:ascii="Tahoma" w:hAnsi="Tahoma" w:cs="Tahoma"/>
          <w:sz w:val="16"/>
          <w:szCs w:val="16"/>
        </w:rPr>
        <w:t>w specyfikacji istotnych warunków zamówienia,</w:t>
      </w:r>
    </w:p>
    <w:p w:rsidR="00301A06" w:rsidRPr="00E35A89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prosimy o zwrot pieniędzy wnie</w:t>
      </w:r>
      <w:r w:rsidR="00301A06" w:rsidRPr="00E35A89">
        <w:rPr>
          <w:rFonts w:ascii="Tahoma" w:hAnsi="Tahoma" w:cs="Tahoma"/>
          <w:sz w:val="16"/>
          <w:szCs w:val="16"/>
        </w:rPr>
        <w:t>sionych tytułem wadium na konto</w:t>
      </w:r>
      <w:r w:rsidR="00301A06" w:rsidRPr="00E35A89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E35A89">
        <w:rPr>
          <w:rFonts w:ascii="Tahoma" w:hAnsi="Tahoma" w:cs="Tahoma"/>
          <w:sz w:val="16"/>
          <w:szCs w:val="16"/>
        </w:rPr>
        <w:t>:</w:t>
      </w:r>
    </w:p>
    <w:p w:rsidR="00E54E5A" w:rsidRPr="00E35A89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 </w:t>
      </w:r>
      <w:r w:rsidR="00E54E5A" w:rsidRPr="00E35A89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................................................................................................................................,</w:t>
      </w:r>
    </w:p>
    <w:p w:rsidR="00E54E5A" w:rsidRPr="00E35A8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F52B87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zapoznaliśmy się z istotnymi postanowieniami umowy, które zostały z</w:t>
      </w:r>
      <w:r w:rsidRPr="00E35A89">
        <w:rPr>
          <w:rFonts w:ascii="Tahoma" w:hAnsi="Tahoma" w:cs="Tahoma"/>
          <w:sz w:val="16"/>
          <w:szCs w:val="16"/>
        </w:rPr>
        <w:t>a</w:t>
      </w:r>
      <w:r w:rsidRPr="00E35A89">
        <w:rPr>
          <w:rFonts w:ascii="Tahoma" w:hAnsi="Tahoma" w:cs="Tahoma"/>
          <w:sz w:val="16"/>
          <w:szCs w:val="16"/>
        </w:rPr>
        <w:t>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E35A8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RPr="00E35A89" w:rsidTr="00703495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E54E5A" w:rsidRPr="00E35A8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</w:tcPr>
          <w:p w:rsidR="00E54E5A" w:rsidRPr="00E35A8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E35A8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 xml:space="preserve"> dnia </w:t>
      </w: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E35A8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vertAlign w:val="superscript"/>
        </w:rPr>
        <w:t>podpis osoby uprawnionej do składania oświa</w:t>
      </w:r>
      <w:r w:rsidRPr="00E35A89">
        <w:rPr>
          <w:rFonts w:ascii="Tahoma" w:hAnsi="Tahoma" w:cs="Tahoma"/>
          <w:sz w:val="16"/>
          <w:szCs w:val="16"/>
          <w:vertAlign w:val="superscript"/>
        </w:rPr>
        <w:t>d</w:t>
      </w:r>
      <w:r w:rsidRPr="00E35A89">
        <w:rPr>
          <w:rFonts w:ascii="Tahoma" w:hAnsi="Tahoma" w:cs="Tahoma"/>
          <w:sz w:val="16"/>
          <w:szCs w:val="16"/>
          <w:vertAlign w:val="superscript"/>
        </w:rPr>
        <w:t>czeń woli w imieniu Wykonawcy</w:t>
      </w:r>
    </w:p>
    <w:p w:rsidR="00E54E5A" w:rsidRPr="00E35A8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E35A89" w:rsidSect="007205D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2090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C1B" w:rsidRDefault="00BA5C1B">
      <w:r>
        <w:separator/>
      </w:r>
    </w:p>
  </w:endnote>
  <w:endnote w:type="continuationSeparator" w:id="0">
    <w:p w:rsidR="00BA5C1B" w:rsidRDefault="00BA5C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0CFC" w:rsidRDefault="00720CF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7205D3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0CFC" w:rsidRDefault="00720CF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C1B" w:rsidRDefault="00BA5C1B">
      <w:r>
        <w:separator/>
      </w:r>
    </w:p>
  </w:footnote>
  <w:footnote w:type="continuationSeparator" w:id="0">
    <w:p w:rsidR="00BA5C1B" w:rsidRDefault="00BA5C1B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0CFC" w:rsidRDefault="00720CF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0CFC" w:rsidRDefault="007205D3">
    <w:pPr>
      <w:pStyle w:val="Nagwek"/>
    </w:pPr>
    <w:r>
      <w:rPr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.5pt;margin-top:-11.25pt;width:594.95pt;height:112.55pt;z-index:251658240;mso-wrap-distance-left:0;mso-wrap-distance-right:0;mso-position-horizontal:absolute;mso-position-horizontal-relative:page;mso-position-vertical:absolute;mso-position-vertical-relative:page" filled="t">
          <v:fill opacity="0" color2="black"/>
          <v:imagedata r:id="rId1" o:title=""/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0CFC" w:rsidRDefault="00720CF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5C1B"/>
    <w:rsid w:val="00036A09"/>
    <w:rsid w:val="000F18FA"/>
    <w:rsid w:val="00172873"/>
    <w:rsid w:val="00301A06"/>
    <w:rsid w:val="00306360"/>
    <w:rsid w:val="00354AC4"/>
    <w:rsid w:val="003F4800"/>
    <w:rsid w:val="004569FD"/>
    <w:rsid w:val="00475250"/>
    <w:rsid w:val="00545749"/>
    <w:rsid w:val="0055043A"/>
    <w:rsid w:val="00637863"/>
    <w:rsid w:val="006703E0"/>
    <w:rsid w:val="00703495"/>
    <w:rsid w:val="007205D3"/>
    <w:rsid w:val="00720CFC"/>
    <w:rsid w:val="00733F44"/>
    <w:rsid w:val="009739A3"/>
    <w:rsid w:val="00974624"/>
    <w:rsid w:val="00AB288E"/>
    <w:rsid w:val="00B21345"/>
    <w:rsid w:val="00BA5C1B"/>
    <w:rsid w:val="00C32A65"/>
    <w:rsid w:val="00C33979"/>
    <w:rsid w:val="00C57DDD"/>
    <w:rsid w:val="00C916FC"/>
    <w:rsid w:val="00C95F46"/>
    <w:rsid w:val="00E35A89"/>
    <w:rsid w:val="00E54E5A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rsid w:val="007205D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205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9920CC-16CF-4CE6-8942-1F4607F08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377</Words>
  <Characters>3416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2015-08-25T09:13:00Z</cp:lastPrinted>
  <dcterms:created xsi:type="dcterms:W3CDTF">2015-08-25T09:13:00Z</dcterms:created>
  <dcterms:modified xsi:type="dcterms:W3CDTF">2015-08-25T09:13:00Z</dcterms:modified>
</cp:coreProperties>
</file>