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r>
        <w:rPr>
          <w:b/>
          <w:i w:val="0"/>
        </w:rPr>
        <w:t xml:space="preserve">Załącznik nr </w:t>
      </w:r>
      <w:r w:rsidR="001327CE" w:rsidRPr="001327CE">
        <w:rPr>
          <w:b/>
          <w:i w:val="0"/>
        </w:rPr>
        <w:t>1</w:t>
      </w:r>
    </w:p>
    <w:bookmarkEnd w:id="0"/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327CE" w:rsidRPr="001327C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327CE" w:rsidRPr="001327CE">
        <w:rPr>
          <w:b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BE27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251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335" w:rsidRDefault="00B50335">
      <w:r>
        <w:separator/>
      </w:r>
    </w:p>
  </w:endnote>
  <w:endnote w:type="continuationSeparator" w:id="0">
    <w:p w:rsidR="00B50335" w:rsidRDefault="00B50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7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7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27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335" w:rsidRDefault="00B50335">
      <w:r>
        <w:separator/>
      </w:r>
    </w:p>
  </w:footnote>
  <w:footnote w:type="continuationSeparator" w:id="0">
    <w:p w:rsidR="00B50335" w:rsidRDefault="00B50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CE" w:rsidRDefault="001327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CE" w:rsidRDefault="00BE27A5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594.95pt;height:112.55pt;z-index:251659776;mso-wrap-distance-left:0;mso-wrap-distance-right:0;mso-position-horizontal:absolute;mso-position-horizontal-relative:page;mso-position-vertical:absolute;mso-position-vertical-relative:page" filled="t">
          <v:fill opacity="0" color2="black"/>
          <v:imagedata r:id="rId1" o:title="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7CE" w:rsidRDefault="001327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335"/>
    <w:rsid w:val="000A5EC4"/>
    <w:rsid w:val="001327CE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0335"/>
    <w:rsid w:val="00B52793"/>
    <w:rsid w:val="00BE27A5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BE27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E2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2015-08-25T09:03:00Z</cp:lastPrinted>
  <dcterms:created xsi:type="dcterms:W3CDTF">2015-08-25T09:03:00Z</dcterms:created>
  <dcterms:modified xsi:type="dcterms:W3CDTF">2015-08-25T09:03:00Z</dcterms:modified>
</cp:coreProperties>
</file>