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0B5E" w:rsidRPr="00D40B5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40B5E" w:rsidRPr="00D40B5E">
        <w:rPr>
          <w:b/>
          <w:sz w:val="24"/>
        </w:rPr>
        <w:t>ZP/DK-32/15</w:t>
      </w:r>
    </w:p>
    <w:p w:rsidR="000A0DB4" w:rsidRDefault="000A0DB4" w:rsidP="00D74F94">
      <w:pPr>
        <w:jc w:val="center"/>
        <w:rPr>
          <w:b/>
          <w:sz w:val="28"/>
          <w:szCs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40B5E" w:rsidRPr="00D40B5E">
        <w:rPr>
          <w:b/>
        </w:rPr>
        <w:t>przetarg nieograniczony</w:t>
      </w:r>
      <w:r w:rsidR="00753DC1">
        <w:t xml:space="preserve"> na:</w:t>
      </w:r>
    </w:p>
    <w:p w:rsidR="0000184A" w:rsidRDefault="00D40B5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40B5E">
        <w:rPr>
          <w:b/>
          <w:sz w:val="24"/>
          <w:szCs w:val="24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40B5E" w:rsidRPr="00D40B5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40B5E" w:rsidRPr="00D40B5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40B5E" w:rsidRPr="00D40B5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lastRenderedPageBreak/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0A0D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1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AD6" w:rsidRDefault="002D1AD6">
      <w:r>
        <w:separator/>
      </w:r>
    </w:p>
  </w:endnote>
  <w:endnote w:type="continuationSeparator" w:id="0">
    <w:p w:rsidR="002D1AD6" w:rsidRDefault="002D1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D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0DB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B5E" w:rsidRDefault="00D40B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AD6" w:rsidRDefault="002D1AD6">
      <w:r>
        <w:separator/>
      </w:r>
    </w:p>
  </w:footnote>
  <w:footnote w:type="continuationSeparator" w:id="0">
    <w:p w:rsidR="002D1AD6" w:rsidRDefault="002D1AD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B5E" w:rsidRDefault="00D40B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B5E" w:rsidRDefault="000A0DB4">
    <w:pPr>
      <w:pStyle w:val="Nagwek"/>
    </w:pPr>
    <w:r>
      <w:rPr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7.5pt;margin-top:-11.25pt;width:594.95pt;height:112.55pt;z-index:251659776;mso-wrap-distance-left:0;mso-wrap-distance-right:0;mso-position-horizontal:absolute;mso-position-horizontal-relative:page;mso-position-vertical:absolute;mso-position-vertical-relative:page" filled="t">
          <v:fill opacity="0" color2="black"/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B5E" w:rsidRDefault="00D40B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AD6"/>
    <w:rsid w:val="0000184A"/>
    <w:rsid w:val="00012997"/>
    <w:rsid w:val="000621A2"/>
    <w:rsid w:val="00075CEC"/>
    <w:rsid w:val="000A0DB4"/>
    <w:rsid w:val="00106AC7"/>
    <w:rsid w:val="00111985"/>
    <w:rsid w:val="00147532"/>
    <w:rsid w:val="001614BA"/>
    <w:rsid w:val="00204613"/>
    <w:rsid w:val="002B1E07"/>
    <w:rsid w:val="002C2DE7"/>
    <w:rsid w:val="002D160C"/>
    <w:rsid w:val="002D1AD6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40B5E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6C70E-96CC-410C-A54D-6B3DF69D4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2015-08-25T09:10:00Z</dcterms:created>
  <dcterms:modified xsi:type="dcterms:W3CDTF">2015-08-25T09:10:00Z</dcterms:modified>
</cp:coreProperties>
</file>