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67747" w:rsidRPr="00A67747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67747" w:rsidRPr="00A67747">
        <w:rPr>
          <w:b/>
          <w:sz w:val="24"/>
        </w:rPr>
        <w:t>ZP/RB-14/15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67747" w:rsidRPr="00A67747">
        <w:rPr>
          <w:b/>
        </w:rPr>
        <w:t>przetarg nieograniczony</w:t>
      </w:r>
      <w:r w:rsidR="00753DC1">
        <w:t xml:space="preserve"> na:</w:t>
      </w:r>
    </w:p>
    <w:p w:rsidR="0000184A" w:rsidRDefault="00A6774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67747">
        <w:rPr>
          <w:b/>
          <w:sz w:val="24"/>
          <w:szCs w:val="24"/>
        </w:rPr>
        <w:t>Wymiana stolarki okiennej drewnianej w salach wykładowych D1, D2, D3, D4, D5, D6 pomieszczeniu socjalnym i gospodarczym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67747" w:rsidRPr="00A67747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67747" w:rsidRPr="00A67747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A67747" w:rsidRPr="00A67747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5725" w:rsidRDefault="00A55725">
      <w:r>
        <w:separator/>
      </w:r>
    </w:p>
  </w:endnote>
  <w:endnote w:type="continuationSeparator" w:id="0">
    <w:p w:rsidR="00A55725" w:rsidRDefault="00A55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677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677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747" w:rsidRDefault="00A6774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5725" w:rsidRDefault="00A55725">
      <w:r>
        <w:separator/>
      </w:r>
    </w:p>
  </w:footnote>
  <w:footnote w:type="continuationSeparator" w:id="0">
    <w:p w:rsidR="00A55725" w:rsidRDefault="00A55725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747" w:rsidRDefault="00A6774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747" w:rsidRDefault="00A6774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747" w:rsidRDefault="00A6774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5725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55725"/>
    <w:rsid w:val="00A67747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D69B55-7E62-42C4-AD28-8F5971594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2015-08-27T08:07:00Z</dcterms:created>
  <dcterms:modified xsi:type="dcterms:W3CDTF">2015-08-27T08:07:00Z</dcterms:modified>
</cp:coreProperties>
</file>