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D559B" w:rsidRPr="009D559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D559B" w:rsidRPr="009D559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D559B" w:rsidP="009A21D7">
      <w:pPr>
        <w:pStyle w:val="Tekstpodstawowywcity"/>
        <w:spacing w:line="360" w:lineRule="auto"/>
        <w:ind w:firstLine="0"/>
      </w:pPr>
      <w:r w:rsidRPr="009D559B">
        <w:rPr>
          <w:b/>
        </w:rPr>
        <w:t>Wymiana stolarki okiennej drewnianej w salach wykładowych D1, D2, D3, D4, D5, D6 pomieszczeniu socjalnym i gospodarczym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D559B" w:rsidRPr="009D559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D559B" w:rsidRPr="009D559B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D559B" w:rsidRPr="009D559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D559B" w:rsidRPr="009D559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E29" w:rsidRDefault="003D0E29">
      <w:r>
        <w:separator/>
      </w:r>
    </w:p>
  </w:endnote>
  <w:endnote w:type="continuationSeparator" w:id="0">
    <w:p w:rsidR="003D0E29" w:rsidRDefault="003D0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559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559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59B" w:rsidRDefault="009D55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E29" w:rsidRDefault="003D0E29">
      <w:r>
        <w:separator/>
      </w:r>
    </w:p>
  </w:footnote>
  <w:footnote w:type="continuationSeparator" w:id="0">
    <w:p w:rsidR="003D0E29" w:rsidRDefault="003D0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59B" w:rsidRDefault="009D55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59B" w:rsidRDefault="009D55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59B" w:rsidRDefault="009D55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E2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D0E29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D559B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2015-08-27T08:07:00Z</dcterms:created>
  <dcterms:modified xsi:type="dcterms:W3CDTF">2015-08-27T08:07:00Z</dcterms:modified>
</cp:coreProperties>
</file>