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0D89" w:rsidRPr="00F40D8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0D89" w:rsidRPr="00F40D8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40D89" w:rsidRPr="00F40D89">
        <w:rPr>
          <w:b/>
        </w:rPr>
        <w:t>Wymiana stolarki okiennej drewnianej w salach wykładowych D1, D2, D3, D4, D5, D6 pomieszczeniu socjalnym i gospodarczym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761" w:rsidRDefault="002E0761">
      <w:r>
        <w:separator/>
      </w:r>
    </w:p>
  </w:endnote>
  <w:endnote w:type="continuationSeparator" w:id="0">
    <w:p w:rsidR="002E0761" w:rsidRDefault="002E0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0D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0D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07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761" w:rsidRDefault="002E0761">
      <w:r>
        <w:separator/>
      </w:r>
    </w:p>
  </w:footnote>
  <w:footnote w:type="continuationSeparator" w:id="0">
    <w:p w:rsidR="002E0761" w:rsidRDefault="002E0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9" w:rsidRDefault="00F40D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9" w:rsidRDefault="00F40D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D89" w:rsidRDefault="00F40D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761"/>
    <w:rsid w:val="000A5EC4"/>
    <w:rsid w:val="00212828"/>
    <w:rsid w:val="00271E63"/>
    <w:rsid w:val="00280712"/>
    <w:rsid w:val="002A7C88"/>
    <w:rsid w:val="002E076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40D89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2015-08-27T08:07:00Z</dcterms:created>
  <dcterms:modified xsi:type="dcterms:W3CDTF">2015-08-27T08:07:00Z</dcterms:modified>
</cp:coreProperties>
</file>