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231F10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zamówienia pn. </w:t>
            </w:r>
            <w:r w:rsidR="00231F10" w:rsidRPr="00231F10">
              <w:rPr>
                <w:rFonts w:ascii="Tahoma" w:hAnsi="Tahoma" w:cs="Tahoma"/>
                <w:bCs/>
                <w:sz w:val="16"/>
                <w:szCs w:val="16"/>
              </w:rPr>
              <w:t xml:space="preserve">Wielobranżowy nadzór budowlany nad realizacją zadania: </w:t>
            </w:r>
            <w:r w:rsidR="00472E4A" w:rsidRPr="00472E4A">
              <w:rPr>
                <w:rFonts w:ascii="Tahoma" w:hAnsi="Tahoma" w:cs="Tahoma"/>
                <w:bCs/>
                <w:sz w:val="16"/>
                <w:szCs w:val="16"/>
              </w:rPr>
              <w:t xml:space="preserve">„Przebudowa budynku wolnostojącego Instytutu Inżynierii Środowiska </w:t>
            </w:r>
            <w:proofErr w:type="spellStart"/>
            <w:r w:rsidR="00472E4A" w:rsidRPr="00472E4A">
              <w:rPr>
                <w:rFonts w:ascii="Tahoma" w:hAnsi="Tahoma" w:cs="Tahoma"/>
                <w:bCs/>
                <w:sz w:val="16"/>
                <w:szCs w:val="16"/>
              </w:rPr>
              <w:t>WIŚiB</w:t>
            </w:r>
            <w:proofErr w:type="spellEnd"/>
            <w:r w:rsidR="00472E4A" w:rsidRPr="00472E4A">
              <w:rPr>
                <w:rFonts w:ascii="Tahoma" w:hAnsi="Tahoma" w:cs="Tahoma"/>
                <w:bCs/>
                <w:sz w:val="16"/>
                <w:szCs w:val="16"/>
              </w:rPr>
              <w:t xml:space="preserve"> przy ul. Brzeźnickiej 60a na potrzeby zespołu laboratoryjnego wraz ze zmianą sposobu użytkowania – II etap”</w:t>
            </w:r>
            <w:r w:rsidR="008527C1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231F10">
              <w:rPr>
                <w:rFonts w:ascii="Tahoma" w:hAnsi="Tahoma" w:cs="Tahoma"/>
                <w:bCs/>
                <w:sz w:val="16"/>
                <w:szCs w:val="16"/>
              </w:rPr>
              <w:t>ZP/U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-</w:t>
            </w:r>
            <w:r w:rsidR="00C6077A">
              <w:rPr>
                <w:rFonts w:ascii="Tahoma" w:hAnsi="Tahoma" w:cs="Tahoma"/>
                <w:bCs/>
                <w:sz w:val="16"/>
                <w:szCs w:val="16"/>
              </w:rPr>
              <w:t>33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/1</w:t>
            </w:r>
            <w:r w:rsidR="00231F10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472E4A" w:rsidRDefault="00472E4A" w:rsidP="000D5B5A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300D5" w:rsidRDefault="00C4097A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Minimalna i</w:t>
            </w:r>
            <w:r w:rsidR="00231F10">
              <w:rPr>
                <w:rFonts w:ascii="Tahoma" w:hAnsi="Tahoma" w:cs="Tahoma"/>
                <w:bCs/>
                <w:sz w:val="16"/>
                <w:szCs w:val="16"/>
              </w:rPr>
              <w:t>lość wizyt</w:t>
            </w:r>
            <w:r w:rsidR="00EE0740">
              <w:rPr>
                <w:rFonts w:ascii="Tahoma" w:hAnsi="Tahoma" w:cs="Tahoma"/>
                <w:bCs/>
                <w:sz w:val="16"/>
                <w:szCs w:val="16"/>
              </w:rPr>
              <w:t xml:space="preserve"> w miesiącu </w:t>
            </w:r>
            <w:r w:rsidR="00231F10">
              <w:rPr>
                <w:rFonts w:ascii="Tahoma" w:hAnsi="Tahoma" w:cs="Tahoma"/>
                <w:bCs/>
                <w:sz w:val="16"/>
                <w:szCs w:val="16"/>
              </w:rPr>
              <w:t xml:space="preserve"> na budowie</w:t>
            </w:r>
            <w:r w:rsidR="00C91D96" w:rsidRPr="00087510">
              <w:rPr>
                <w:rFonts w:ascii="Tahoma" w:hAnsi="Tahoma" w:cs="Tahoma"/>
                <w:bCs/>
                <w:sz w:val="16"/>
                <w:szCs w:val="16"/>
              </w:rPr>
              <w:t>: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F0437">
              <w:rPr>
                <w:kern w:val="20"/>
                <w:sz w:val="96"/>
                <w:szCs w:val="96"/>
              </w:rPr>
              <w:t>□</w:t>
            </w:r>
            <w:r w:rsidR="00EE0740" w:rsidRPr="00EE0740">
              <w:rPr>
                <w:b/>
                <w:kern w:val="20"/>
              </w:rPr>
              <w:t>4 wizyty</w:t>
            </w:r>
            <w:r w:rsidRPr="00EE0740">
              <w:rPr>
                <w:b/>
                <w:kern w:val="20"/>
                <w:sz w:val="22"/>
                <w:szCs w:val="22"/>
              </w:rPr>
              <w:tab/>
            </w:r>
            <w:r w:rsidR="00EE0740">
              <w:rPr>
                <w:b/>
                <w:kern w:val="20"/>
                <w:sz w:val="22"/>
                <w:szCs w:val="22"/>
              </w:rPr>
              <w:t xml:space="preserve">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="00231F10">
              <w:rPr>
                <w:b/>
                <w:kern w:val="20"/>
              </w:rPr>
              <w:t xml:space="preserve"> </w:t>
            </w:r>
            <w:r w:rsidR="00EE0740">
              <w:rPr>
                <w:b/>
                <w:kern w:val="20"/>
              </w:rPr>
              <w:t>6 wizyt</w:t>
            </w:r>
            <w:r>
              <w:rPr>
                <w:b/>
                <w:kern w:val="20"/>
              </w:rPr>
              <w:tab/>
            </w:r>
            <w:r w:rsidR="00EE0740">
              <w:rPr>
                <w:b/>
                <w:kern w:val="20"/>
              </w:rPr>
              <w:t xml:space="preserve"> 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="00EE0740" w:rsidRPr="00EE0740">
              <w:rPr>
                <w:b/>
                <w:kern w:val="20"/>
              </w:rPr>
              <w:t>8 wizyt</w:t>
            </w:r>
            <w:r w:rsidRPr="00654101">
              <w:rPr>
                <w:kern w:val="20"/>
              </w:rPr>
              <w:t xml:space="preserve"> </w:t>
            </w:r>
            <w:r w:rsidR="00EE0740">
              <w:rPr>
                <w:kern w:val="20"/>
              </w:rPr>
              <w:t xml:space="preserve"> </w:t>
            </w:r>
            <w:r w:rsidR="00EE0740" w:rsidRPr="006713CD">
              <w:rPr>
                <w:b/>
                <w:kern w:val="20"/>
                <w:sz w:val="96"/>
                <w:szCs w:val="96"/>
              </w:rPr>
              <w:t xml:space="preserve"> □</w:t>
            </w:r>
            <w:r w:rsidR="00EE0740" w:rsidRPr="00EE0740">
              <w:rPr>
                <w:b/>
                <w:kern w:val="20"/>
              </w:rPr>
              <w:t>10 wizyt</w:t>
            </w:r>
          </w:p>
          <w:p w:rsidR="00C91D96" w:rsidRPr="00087510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Należy zaznaczyć znakiem </w:t>
            </w:r>
            <w:r w:rsidRPr="00E300D5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właściwe pole</w:t>
            </w:r>
          </w:p>
          <w:p w:rsidR="00E300D5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6"/>
                <w:szCs w:val="16"/>
              </w:rPr>
            </w:pPr>
          </w:p>
          <w:p w:rsidR="00C91D96" w:rsidRPr="00087510" w:rsidRDefault="00C91D96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7F5" w:rsidRDefault="00C317F5">
      <w:r>
        <w:separator/>
      </w:r>
    </w:p>
  </w:endnote>
  <w:endnote w:type="continuationSeparator" w:id="0">
    <w:p w:rsidR="00C317F5" w:rsidRDefault="00C31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317F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72E4A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72E4A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C317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7F5" w:rsidRDefault="00C317F5">
      <w:r>
        <w:separator/>
      </w:r>
    </w:p>
  </w:footnote>
  <w:footnote w:type="continuationSeparator" w:id="0">
    <w:p w:rsidR="00C317F5" w:rsidRDefault="00C31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0D"/>
    <w:rsid w:val="00231F10"/>
    <w:rsid w:val="00260AEB"/>
    <w:rsid w:val="0027585E"/>
    <w:rsid w:val="003476EC"/>
    <w:rsid w:val="00472E4A"/>
    <w:rsid w:val="006F647D"/>
    <w:rsid w:val="00722999"/>
    <w:rsid w:val="007A28B5"/>
    <w:rsid w:val="007D0D0D"/>
    <w:rsid w:val="008527C1"/>
    <w:rsid w:val="008D4DAE"/>
    <w:rsid w:val="008F747B"/>
    <w:rsid w:val="00A10CD3"/>
    <w:rsid w:val="00C317F5"/>
    <w:rsid w:val="00C4097A"/>
    <w:rsid w:val="00C6077A"/>
    <w:rsid w:val="00C91D96"/>
    <w:rsid w:val="00D83CAD"/>
    <w:rsid w:val="00E02776"/>
    <w:rsid w:val="00E05E12"/>
    <w:rsid w:val="00E300D5"/>
    <w:rsid w:val="00EE0740"/>
    <w:rsid w:val="00F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cp:lastPrinted>2015-01-14T13:08:00Z</cp:lastPrinted>
  <dcterms:created xsi:type="dcterms:W3CDTF">2015-08-25T09:25:00Z</dcterms:created>
  <dcterms:modified xsi:type="dcterms:W3CDTF">2015-08-25T09:25:00Z</dcterms:modified>
</cp:coreProperties>
</file>