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77003" w:rsidRPr="00A7700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77003" w:rsidRPr="00A7700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77003" w:rsidP="009A21D7">
      <w:pPr>
        <w:pStyle w:val="Tekstpodstawowywcity"/>
        <w:spacing w:line="360" w:lineRule="auto"/>
        <w:ind w:firstLine="0"/>
      </w:pPr>
      <w:r w:rsidRPr="00A77003">
        <w:rPr>
          <w:b/>
        </w:rPr>
        <w:t>Wielobranżowy nadzór budowlany nad realizacją zadania: Przebudowa budynku wolno stojącego Instytutu Inżynierii Środowiska WIŚiB przy ul. Brzeźnickiej 60a na potrzeby zespołu laboratoryjnego  wraz ze  zmianą sposobu użytkowania - II etap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77003" w:rsidRPr="00A77003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77003" w:rsidRPr="00A77003">
        <w:t>(t.j. Dz. U. z 2013 r. poz. 907, z późn.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A77003" w:rsidRPr="00A77003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77003" w:rsidRPr="00A77003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034" w:rsidRDefault="00844034">
      <w:r>
        <w:separator/>
      </w:r>
    </w:p>
  </w:endnote>
  <w:endnote w:type="continuationSeparator" w:id="0">
    <w:p w:rsidR="00844034" w:rsidRDefault="00844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700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700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003" w:rsidRDefault="00A770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034" w:rsidRDefault="00844034">
      <w:r>
        <w:separator/>
      </w:r>
    </w:p>
  </w:footnote>
  <w:footnote w:type="continuationSeparator" w:id="0">
    <w:p w:rsidR="00844034" w:rsidRDefault="008440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003" w:rsidRDefault="00A770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003" w:rsidRDefault="00A770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003" w:rsidRDefault="00A770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034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4034"/>
    <w:rsid w:val="008460DE"/>
    <w:rsid w:val="00882E9F"/>
    <w:rsid w:val="008D4CAF"/>
    <w:rsid w:val="008E370F"/>
    <w:rsid w:val="009A21D7"/>
    <w:rsid w:val="00A24942"/>
    <w:rsid w:val="00A46EFE"/>
    <w:rsid w:val="00A77003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965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2015-08-26T06:39:00Z</dcterms:created>
  <dcterms:modified xsi:type="dcterms:W3CDTF">2015-08-26T06:39:00Z</dcterms:modified>
</cp:coreProperties>
</file>