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70FB8" w:rsidRPr="00870FB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70FB8" w:rsidRPr="00870FB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70FB8" w:rsidRPr="00870FB8">
        <w:rPr>
          <w:b/>
        </w:rPr>
        <w:t>Dostawa wyposażenia laboratoriów oraz oprogramowania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819" w:rsidRDefault="00CD1819">
      <w:r>
        <w:separator/>
      </w:r>
    </w:p>
  </w:endnote>
  <w:endnote w:type="continuationSeparator" w:id="0">
    <w:p w:rsidR="00CD1819" w:rsidRDefault="00CD1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0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70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1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819" w:rsidRDefault="00CD1819">
      <w:r>
        <w:separator/>
      </w:r>
    </w:p>
  </w:footnote>
  <w:footnote w:type="continuationSeparator" w:id="0">
    <w:p w:rsidR="00CD1819" w:rsidRDefault="00CD18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FB8" w:rsidRDefault="00870F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FB8" w:rsidRDefault="00E97037">
    <w:pPr>
      <w:pStyle w:val="Nagwek"/>
    </w:pPr>
    <w:bookmarkStart w:id="0" w:name="_GoBack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21.3pt;width:481.85pt;height:100.95pt;z-index:251658752;mso-wrap-distance-left:0;mso-wrap-distance-right:0;mso-position-horizontal:center" filled="t">
          <v:fill opacity="0" color2="black"/>
          <v:imagedata r:id="rId1" o:title=""/>
          <w10:wrap type="square" side="largest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FB8" w:rsidRDefault="00870F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81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70FB8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D1819"/>
    <w:rsid w:val="00D23A0C"/>
    <w:rsid w:val="00D30B74"/>
    <w:rsid w:val="00E9703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2015-08-19T11:50:00Z</dcterms:created>
  <dcterms:modified xsi:type="dcterms:W3CDTF">2015-08-19T11:50:00Z</dcterms:modified>
</cp:coreProperties>
</file>