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C3C66" w:rsidRPr="00BC3C6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C3C66" w:rsidRPr="00BC3C6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C3C66" w:rsidP="009A21D7">
      <w:pPr>
        <w:pStyle w:val="Tekstpodstawowywcity"/>
        <w:spacing w:line="360" w:lineRule="auto"/>
        <w:ind w:firstLine="0"/>
      </w:pPr>
      <w:r w:rsidRPr="00BC3C66">
        <w:rPr>
          <w:b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C3C66" w:rsidRPr="00BC3C66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C3C66" w:rsidRPr="00BC3C66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C3C66" w:rsidRPr="00BC3C66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C3C66" w:rsidRPr="00BC3C66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B2D" w:rsidRDefault="00851B2D">
      <w:r>
        <w:separator/>
      </w:r>
    </w:p>
  </w:endnote>
  <w:endnote w:type="continuationSeparator" w:id="0">
    <w:p w:rsidR="00851B2D" w:rsidRDefault="0085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1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17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66" w:rsidRDefault="00BC3C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B2D" w:rsidRDefault="00851B2D">
      <w:r>
        <w:separator/>
      </w:r>
    </w:p>
  </w:footnote>
  <w:footnote w:type="continuationSeparator" w:id="0">
    <w:p w:rsidR="00851B2D" w:rsidRDefault="00851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66" w:rsidRDefault="00BC3C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66" w:rsidRDefault="00775174">
    <w:pPr>
      <w:pStyle w:val="Nagwek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21.25pt;width:481.85pt;height:100.95pt;z-index:251658752;mso-wrap-distance-left:0;mso-wrap-distance-right:0;mso-position-horizontal:center" filled="t">
          <v:fill opacity="0" color2="black"/>
          <v:imagedata r:id="rId1" o:title=""/>
          <w10:wrap type="square" side="largest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C66" w:rsidRDefault="00BC3C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B2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75174"/>
    <w:rsid w:val="007A0507"/>
    <w:rsid w:val="00822129"/>
    <w:rsid w:val="008460DE"/>
    <w:rsid w:val="00851B2D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C3C66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894</Words>
  <Characters>6016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2015-08-19T11:50:00Z</dcterms:created>
  <dcterms:modified xsi:type="dcterms:W3CDTF">2015-08-19T11:50:00Z</dcterms:modified>
</cp:coreProperties>
</file>