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35725">
      <w:pPr>
        <w:spacing w:line="360" w:lineRule="auto"/>
        <w:rPr>
          <w:b/>
          <w:bCs/>
          <w:color w:val="000000"/>
          <w:sz w:val="24"/>
        </w:rPr>
      </w:pPr>
      <w:r w:rsidRPr="00C35725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C35725">
      <w:pPr>
        <w:spacing w:line="360" w:lineRule="auto"/>
        <w:rPr>
          <w:color w:val="000000"/>
          <w:sz w:val="24"/>
          <w:lang w:val="en-US"/>
        </w:rPr>
      </w:pPr>
      <w:r w:rsidRPr="00C35725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C35725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  <w:bookmarkStart w:id="0" w:name="_GoBack"/>
      <w:bookmarkEnd w:id="0"/>
      <w:r w:rsidRPr="00C35725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C35725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</w:t>
      </w:r>
      <w:r w:rsidR="00C85A89">
        <w:rPr>
          <w:color w:val="000000"/>
          <w:sz w:val="24"/>
          <w:lang w:val="en-US"/>
        </w:rPr>
        <w:t xml:space="preserve">tel. </w:t>
      </w:r>
      <w:r w:rsidRPr="00C35725">
        <w:rPr>
          <w:color w:val="000000"/>
          <w:sz w:val="24"/>
          <w:lang w:val="en-US"/>
        </w:rPr>
        <w:t>(34)3250236</w:t>
      </w:r>
      <w:r w:rsidR="00C85A89">
        <w:rPr>
          <w:color w:val="000000"/>
          <w:sz w:val="24"/>
          <w:lang w:val="en-US"/>
        </w:rPr>
        <w:t xml:space="preserve">, fax </w:t>
      </w:r>
      <w:r w:rsidRPr="00C35725">
        <w:rPr>
          <w:color w:val="000000"/>
          <w:sz w:val="24"/>
          <w:lang w:val="en-US"/>
        </w:rPr>
        <w:t>(34)3250415</w:t>
      </w:r>
      <w:r w:rsidR="00C85A89"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C35725" w:rsidRPr="00C35725">
        <w:rPr>
          <w:b/>
          <w:color w:val="000000"/>
          <w:sz w:val="24"/>
        </w:rPr>
        <w:t xml:space="preserve">Dostawa medium grzewczego do obiektu badawczego szklarni w ramach projektu pt.: "Technologia uprawy </w:t>
      </w:r>
      <w:proofErr w:type="spellStart"/>
      <w:r w:rsidR="00C35725" w:rsidRPr="00C35725">
        <w:rPr>
          <w:b/>
          <w:color w:val="000000"/>
          <w:sz w:val="24"/>
        </w:rPr>
        <w:t>mikroglonów</w:t>
      </w:r>
      <w:proofErr w:type="spellEnd"/>
      <w:r w:rsidR="00C35725" w:rsidRPr="00C35725">
        <w:rPr>
          <w:b/>
          <w:color w:val="000000"/>
          <w:sz w:val="24"/>
        </w:rPr>
        <w:t xml:space="preserve"> w bioreaktorach zamkniętych z recyklingiem CO2 i innych odpadów z biogazowni"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C35725" w:rsidTr="001470B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C35725" w:rsidRDefault="00C35725" w:rsidP="001470B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35725">
              <w:rPr>
                <w:b/>
                <w:sz w:val="24"/>
              </w:rPr>
              <w:t xml:space="preserve">PHU </w:t>
            </w:r>
            <w:proofErr w:type="spellStart"/>
            <w:r w:rsidRPr="00C35725">
              <w:rPr>
                <w:b/>
                <w:sz w:val="24"/>
              </w:rPr>
              <w:t>Płomex</w:t>
            </w:r>
            <w:proofErr w:type="spellEnd"/>
            <w:r w:rsidRPr="00C35725">
              <w:rPr>
                <w:b/>
                <w:sz w:val="24"/>
              </w:rPr>
              <w:t>-Pol Jakubowski Michał</w:t>
            </w:r>
          </w:p>
          <w:p w:rsidR="00C35725" w:rsidRDefault="00C35725" w:rsidP="001470B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35725">
              <w:rPr>
                <w:b/>
                <w:sz w:val="24"/>
              </w:rPr>
              <w:t>97-524</w:t>
            </w:r>
            <w:r>
              <w:rPr>
                <w:b/>
                <w:sz w:val="24"/>
              </w:rPr>
              <w:t xml:space="preserve"> </w:t>
            </w:r>
            <w:r w:rsidRPr="00C35725">
              <w:rPr>
                <w:b/>
                <w:sz w:val="24"/>
              </w:rPr>
              <w:t>Kobiele Wielkie</w:t>
            </w:r>
          </w:p>
          <w:p w:rsidR="00C35725" w:rsidRDefault="00C35725" w:rsidP="001470B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35725">
              <w:rPr>
                <w:b/>
                <w:sz w:val="24"/>
              </w:rPr>
              <w:t>Nowy Widok</w:t>
            </w:r>
            <w:r>
              <w:rPr>
                <w:b/>
                <w:sz w:val="24"/>
              </w:rPr>
              <w:t xml:space="preserve"> </w:t>
            </w:r>
            <w:r w:rsidRPr="00C35725">
              <w:rPr>
                <w:b/>
                <w:sz w:val="24"/>
              </w:rPr>
              <w:t>17</w:t>
            </w:r>
          </w:p>
          <w:p w:rsidR="00C35725" w:rsidRDefault="00C35725" w:rsidP="001470B0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3202C4">
              <w:rPr>
                <w:b/>
                <w:sz w:val="24"/>
              </w:rPr>
              <w:t>471 090.00 zł</w:t>
            </w:r>
            <w:r w:rsidRPr="00C35725">
              <w:rPr>
                <w:b/>
                <w:sz w:val="24"/>
              </w:rPr>
              <w:t>‚</w:t>
            </w:r>
          </w:p>
          <w:p w:rsidR="00C35725" w:rsidRPr="00253031" w:rsidRDefault="00C35725" w:rsidP="001470B0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C35725" w:rsidRDefault="00C35725" w:rsidP="001470B0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C35725">
              <w:rPr>
                <w:sz w:val="24"/>
              </w:rPr>
              <w:t>Wybrana oferta jest najkorzystniejszą. Oferta ta spełnia wymagania określone w SIWZ i nie podlega odrzuceniu. W wyniku przeprowadzonej oceny oferta przedmiotowego wykonawcy otrzymała  - 95 pkt.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C35725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5725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C35725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5725">
              <w:rPr>
                <w:rFonts w:ascii="Times New Roman" w:hAnsi="Times New Roman" w:cs="Times New Roman"/>
                <w:sz w:val="18"/>
                <w:szCs w:val="18"/>
              </w:rPr>
              <w:t>Termin rozpoczęcia realizacji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C35725" w:rsidRPr="00C63DA0" w:rsidTr="001470B0">
        <w:tc>
          <w:tcPr>
            <w:tcW w:w="540" w:type="dxa"/>
            <w:shd w:val="clear" w:color="auto" w:fill="auto"/>
            <w:vAlign w:val="center"/>
          </w:tcPr>
          <w:p w:rsidR="00C35725" w:rsidRPr="00C63DA0" w:rsidRDefault="00C35725" w:rsidP="001470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572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35725" w:rsidRPr="00C63DA0" w:rsidRDefault="00C35725" w:rsidP="001470B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3572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PHU </w:t>
            </w:r>
            <w:proofErr w:type="spellStart"/>
            <w:r w:rsidRPr="00C35725">
              <w:rPr>
                <w:rFonts w:ascii="Times New Roman" w:hAnsi="Times New Roman" w:cs="Times New Roman"/>
                <w:bCs/>
                <w:sz w:val="18"/>
                <w:szCs w:val="18"/>
              </w:rPr>
              <w:t>Płomex</w:t>
            </w:r>
            <w:proofErr w:type="spellEnd"/>
            <w:r w:rsidRPr="00C35725">
              <w:rPr>
                <w:rFonts w:ascii="Times New Roman" w:hAnsi="Times New Roman" w:cs="Times New Roman"/>
                <w:bCs/>
                <w:sz w:val="18"/>
                <w:szCs w:val="18"/>
              </w:rPr>
              <w:t>-Pol Jakubowski Michał</w:t>
            </w:r>
          </w:p>
          <w:p w:rsidR="00C35725" w:rsidRPr="00C63DA0" w:rsidRDefault="00C35725" w:rsidP="001470B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35725">
              <w:rPr>
                <w:rFonts w:ascii="Times New Roman" w:hAnsi="Times New Roman" w:cs="Times New Roman"/>
                <w:bCs/>
                <w:sz w:val="18"/>
                <w:szCs w:val="18"/>
              </w:rPr>
              <w:t>Nowy Widok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35725">
              <w:rPr>
                <w:rFonts w:ascii="Times New Roman" w:hAnsi="Times New Roman" w:cs="Times New Roman"/>
                <w:bCs/>
                <w:sz w:val="18"/>
                <w:szCs w:val="18"/>
              </w:rPr>
              <w:t>17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35725" w:rsidRPr="00C63DA0" w:rsidRDefault="00C35725" w:rsidP="001470B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35725">
              <w:rPr>
                <w:rFonts w:ascii="Times New Roman" w:hAnsi="Times New Roman" w:cs="Times New Roman"/>
                <w:bCs/>
                <w:sz w:val="18"/>
                <w:szCs w:val="18"/>
              </w:rPr>
              <w:t>97-524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35725">
              <w:rPr>
                <w:rFonts w:ascii="Times New Roman" w:hAnsi="Times New Roman" w:cs="Times New Roman"/>
                <w:bCs/>
                <w:sz w:val="18"/>
                <w:szCs w:val="18"/>
              </w:rPr>
              <w:t>Kobiele Wielkie</w:t>
            </w:r>
          </w:p>
          <w:p w:rsidR="00C35725" w:rsidRPr="00C63DA0" w:rsidRDefault="00C35725" w:rsidP="001470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35725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35725" w:rsidRPr="00C63DA0" w:rsidRDefault="00C35725" w:rsidP="001470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5725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35725" w:rsidRPr="00C63DA0" w:rsidRDefault="00C35725" w:rsidP="001470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572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C35725" w:rsidRPr="00C63DA0" w:rsidRDefault="00C35725" w:rsidP="001470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35725" w:rsidRPr="00C63DA0" w:rsidRDefault="00C35725" w:rsidP="001470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35725" w:rsidRPr="00C63DA0" w:rsidRDefault="00C35725" w:rsidP="001470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35725" w:rsidRPr="00C63DA0" w:rsidRDefault="00C35725" w:rsidP="001470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35725" w:rsidRPr="00C63DA0" w:rsidRDefault="00C35725" w:rsidP="001470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C35725" w:rsidRPr="00C63DA0" w:rsidRDefault="00C35725" w:rsidP="001470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5725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</w:tr>
      <w:tr w:rsidR="00C35725" w:rsidRPr="00C63DA0" w:rsidTr="001470B0">
        <w:tc>
          <w:tcPr>
            <w:tcW w:w="540" w:type="dxa"/>
            <w:shd w:val="clear" w:color="auto" w:fill="auto"/>
            <w:vAlign w:val="center"/>
          </w:tcPr>
          <w:p w:rsidR="00C35725" w:rsidRPr="00C63DA0" w:rsidRDefault="00C35725" w:rsidP="001470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572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35725" w:rsidRPr="00C63DA0" w:rsidRDefault="00C35725" w:rsidP="001470B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35725">
              <w:rPr>
                <w:rFonts w:ascii="Times New Roman" w:hAnsi="Times New Roman" w:cs="Times New Roman"/>
                <w:bCs/>
                <w:sz w:val="18"/>
                <w:szCs w:val="18"/>
              </w:rPr>
              <w:t>PPUH SANEL Spółka Jawna, P. Kaczmarczyk, J. Płuciennik</w:t>
            </w:r>
          </w:p>
          <w:p w:rsidR="00C35725" w:rsidRPr="00C63DA0" w:rsidRDefault="00C35725" w:rsidP="001470B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35725">
              <w:rPr>
                <w:rFonts w:ascii="Times New Roman" w:hAnsi="Times New Roman" w:cs="Times New Roman"/>
                <w:bCs/>
                <w:sz w:val="18"/>
                <w:szCs w:val="18"/>
              </w:rPr>
              <w:t>Składowa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35725">
              <w:rPr>
                <w:rFonts w:ascii="Times New Roman" w:hAnsi="Times New Roman" w:cs="Times New Roman"/>
                <w:bCs/>
                <w:sz w:val="18"/>
                <w:szCs w:val="18"/>
              </w:rPr>
              <w:t>30B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35725" w:rsidRPr="00C63DA0" w:rsidRDefault="00C35725" w:rsidP="001470B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35725">
              <w:rPr>
                <w:rFonts w:ascii="Times New Roman" w:hAnsi="Times New Roman" w:cs="Times New Roman"/>
                <w:bCs/>
                <w:sz w:val="18"/>
                <w:szCs w:val="18"/>
              </w:rPr>
              <w:t>41-500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35725">
              <w:rPr>
                <w:rFonts w:ascii="Times New Roman" w:hAnsi="Times New Roman" w:cs="Times New Roman"/>
                <w:bCs/>
                <w:sz w:val="18"/>
                <w:szCs w:val="18"/>
              </w:rPr>
              <w:t>Chorzów</w:t>
            </w:r>
          </w:p>
          <w:p w:rsidR="00C35725" w:rsidRPr="00C63DA0" w:rsidRDefault="00C35725" w:rsidP="001470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35725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35725" w:rsidRPr="00C63DA0" w:rsidRDefault="00C35725" w:rsidP="001470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5725">
              <w:rPr>
                <w:rFonts w:ascii="Times New Roman" w:hAnsi="Times New Roman" w:cs="Times New Roman"/>
                <w:sz w:val="18"/>
                <w:szCs w:val="18"/>
              </w:rPr>
              <w:t xml:space="preserve">  70,11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35725" w:rsidRPr="00C63DA0" w:rsidRDefault="00C35725" w:rsidP="001470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5725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C35725" w:rsidRPr="00C63DA0" w:rsidRDefault="00C35725" w:rsidP="001470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35725" w:rsidRPr="00C63DA0" w:rsidRDefault="00C35725" w:rsidP="001470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35725" w:rsidRPr="00C63DA0" w:rsidRDefault="00C35725" w:rsidP="001470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35725" w:rsidRPr="00C63DA0" w:rsidRDefault="00C35725" w:rsidP="001470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35725" w:rsidRPr="00C63DA0" w:rsidRDefault="00C35725" w:rsidP="001470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C35725" w:rsidRPr="00C63DA0" w:rsidRDefault="00C35725" w:rsidP="001470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5725">
              <w:rPr>
                <w:rFonts w:ascii="Times New Roman" w:hAnsi="Times New Roman" w:cs="Times New Roman"/>
                <w:sz w:val="18"/>
                <w:szCs w:val="18"/>
              </w:rPr>
              <w:t xml:space="preserve">  75,11</w:t>
            </w:r>
          </w:p>
        </w:tc>
      </w:tr>
      <w:tr w:rsidR="00C35725" w:rsidRPr="00C63DA0" w:rsidTr="001470B0">
        <w:tc>
          <w:tcPr>
            <w:tcW w:w="540" w:type="dxa"/>
            <w:shd w:val="clear" w:color="auto" w:fill="auto"/>
            <w:vAlign w:val="center"/>
          </w:tcPr>
          <w:p w:rsidR="00C35725" w:rsidRPr="00C63DA0" w:rsidRDefault="00C35725" w:rsidP="001470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572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35725" w:rsidRPr="00C63DA0" w:rsidRDefault="00C35725" w:rsidP="001470B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35725">
              <w:rPr>
                <w:rFonts w:ascii="Times New Roman" w:hAnsi="Times New Roman" w:cs="Times New Roman"/>
                <w:bCs/>
                <w:sz w:val="18"/>
                <w:szCs w:val="18"/>
              </w:rPr>
              <w:t>WAGRA Sp. z o.o.</w:t>
            </w:r>
          </w:p>
          <w:p w:rsidR="00C35725" w:rsidRPr="00C63DA0" w:rsidRDefault="00C35725" w:rsidP="001470B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35725">
              <w:rPr>
                <w:rFonts w:ascii="Times New Roman" w:hAnsi="Times New Roman" w:cs="Times New Roman"/>
                <w:bCs/>
                <w:sz w:val="18"/>
                <w:szCs w:val="18"/>
              </w:rPr>
              <w:t>Kręta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35725">
              <w:rPr>
                <w:rFonts w:ascii="Times New Roman" w:hAnsi="Times New Roman" w:cs="Times New Roman"/>
                <w:bCs/>
                <w:sz w:val="18"/>
                <w:szCs w:val="18"/>
              </w:rPr>
              <w:t>121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35725" w:rsidRPr="00C63DA0" w:rsidRDefault="00C35725" w:rsidP="001470B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35725">
              <w:rPr>
                <w:rFonts w:ascii="Times New Roman" w:hAnsi="Times New Roman" w:cs="Times New Roman"/>
                <w:bCs/>
                <w:sz w:val="18"/>
                <w:szCs w:val="18"/>
              </w:rPr>
              <w:t>87-100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35725">
              <w:rPr>
                <w:rFonts w:ascii="Times New Roman" w:hAnsi="Times New Roman" w:cs="Times New Roman"/>
                <w:bCs/>
                <w:sz w:val="18"/>
                <w:szCs w:val="18"/>
              </w:rPr>
              <w:t>Toruń</w:t>
            </w:r>
          </w:p>
          <w:p w:rsidR="00C35725" w:rsidRPr="00C63DA0" w:rsidRDefault="00C35725" w:rsidP="001470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35725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35725" w:rsidRPr="00C63DA0" w:rsidRDefault="00C35725" w:rsidP="001470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5725">
              <w:rPr>
                <w:rFonts w:ascii="Times New Roman" w:hAnsi="Times New Roman" w:cs="Times New Roman"/>
                <w:sz w:val="18"/>
                <w:szCs w:val="18"/>
              </w:rPr>
              <w:t xml:space="preserve">  41,11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35725" w:rsidRPr="00C63DA0" w:rsidRDefault="003202C4" w:rsidP="001470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5</w:t>
            </w:r>
            <w:r w:rsidR="00C35725" w:rsidRPr="00C35725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C35725" w:rsidRPr="00C63DA0" w:rsidRDefault="00C35725" w:rsidP="001470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35725" w:rsidRPr="00C63DA0" w:rsidRDefault="00C35725" w:rsidP="001470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35725" w:rsidRPr="00C63DA0" w:rsidRDefault="00C35725" w:rsidP="001470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35725" w:rsidRPr="00C63DA0" w:rsidRDefault="00C35725" w:rsidP="001470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35725" w:rsidRPr="00C63DA0" w:rsidRDefault="00C35725" w:rsidP="001470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C35725" w:rsidRPr="00C63DA0" w:rsidRDefault="00C35725" w:rsidP="003202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5725">
              <w:rPr>
                <w:rFonts w:ascii="Times New Roman" w:hAnsi="Times New Roman" w:cs="Times New Roman"/>
                <w:sz w:val="18"/>
                <w:szCs w:val="18"/>
              </w:rPr>
              <w:t xml:space="preserve">  4</w:t>
            </w:r>
            <w:r w:rsidR="003202C4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C35725">
              <w:rPr>
                <w:rFonts w:ascii="Times New Roman" w:hAnsi="Times New Roman" w:cs="Times New Roman"/>
                <w:sz w:val="18"/>
                <w:szCs w:val="18"/>
              </w:rPr>
              <w:t>,11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35725">
      <w:pPr>
        <w:pStyle w:val="Nagwek"/>
        <w:tabs>
          <w:tab w:val="clear" w:pos="4536"/>
        </w:tabs>
        <w:jc w:val="both"/>
        <w:rPr>
          <w:sz w:val="24"/>
        </w:rPr>
      </w:pPr>
      <w:r w:rsidRPr="00C35725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C35725">
        <w:rPr>
          <w:sz w:val="24"/>
        </w:rPr>
        <w:t>2015-08-25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4007" w:rsidRDefault="009C4007">
      <w:r>
        <w:separator/>
      </w:r>
    </w:p>
  </w:endnote>
  <w:endnote w:type="continuationSeparator" w:id="0">
    <w:p w:rsidR="009C4007" w:rsidRDefault="009C40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725" w:rsidRDefault="00C3572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202C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202C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725" w:rsidRDefault="00C3572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4007" w:rsidRDefault="009C4007">
      <w:r>
        <w:separator/>
      </w:r>
    </w:p>
  </w:footnote>
  <w:footnote w:type="continuationSeparator" w:id="0">
    <w:p w:rsidR="009C4007" w:rsidRDefault="009C40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725" w:rsidRDefault="00C3572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725" w:rsidRDefault="003202C4">
    <w:pPr>
      <w:pStyle w:val="Nagwek"/>
    </w:pPr>
    <w:r w:rsidRPr="0011755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3pt;height:89.25pt;visibility:visible;mso-wrap-style:square">
          <v:imagedata r:id="rId1" o:title="Nagłówek Algi_kolor_11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725" w:rsidRDefault="00C357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4007"/>
    <w:rsid w:val="00140696"/>
    <w:rsid w:val="00253031"/>
    <w:rsid w:val="003202C4"/>
    <w:rsid w:val="00377700"/>
    <w:rsid w:val="005C147E"/>
    <w:rsid w:val="007118AF"/>
    <w:rsid w:val="007124E4"/>
    <w:rsid w:val="00745012"/>
    <w:rsid w:val="0087722C"/>
    <w:rsid w:val="00987E41"/>
    <w:rsid w:val="009C4007"/>
    <w:rsid w:val="00C35725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160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2015-08-25T11:32:00Z</dcterms:created>
  <dcterms:modified xsi:type="dcterms:W3CDTF">2015-08-25T11:32:00Z</dcterms:modified>
</cp:coreProperties>
</file>