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25" w:rsidRDefault="00CC7025" w:rsidP="00CC7025">
      <w:pPr>
        <w:pStyle w:val="Nagwek4"/>
        <w:ind w:left="0"/>
        <w:jc w:val="both"/>
        <w:rPr>
          <w:b/>
          <w:i w:val="0"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7" o:title=""/>
          </v:shape>
        </w:pict>
      </w:r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05FD2" w:rsidRPr="00C05FD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CC7025">
      <w:pPr>
        <w:pStyle w:val="Nagwek3"/>
        <w:ind w:left="0"/>
        <w:jc w:val="left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05FD2" w:rsidRPr="00C05FD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05FD2" w:rsidRPr="00C05FD2">
        <w:rPr>
          <w:b/>
        </w:rPr>
        <w:t xml:space="preserve">Dostawa, montaż i konfiguracja sprzętowego </w:t>
      </w:r>
      <w:proofErr w:type="spellStart"/>
      <w:r w:rsidR="00C05FD2" w:rsidRPr="00C05FD2">
        <w:rPr>
          <w:b/>
        </w:rPr>
        <w:t>firewalla</w:t>
      </w:r>
      <w:proofErr w:type="spellEnd"/>
      <w:r w:rsidR="00C05FD2" w:rsidRPr="00C05FD2">
        <w:rPr>
          <w:b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</w:t>
      </w:r>
      <w:r w:rsidR="00CC7025">
        <w:rPr>
          <w:b/>
        </w:rPr>
        <w:t xml:space="preserve">, </w:t>
      </w:r>
      <w:proofErr w:type="spellStart"/>
      <w:r w:rsidR="00CC7025" w:rsidRPr="00CC7025">
        <w:t>spr</w:t>
      </w:r>
      <w:proofErr w:type="spellEnd"/>
      <w:r w:rsidR="00CC7025" w:rsidRPr="00CC7025">
        <w:t>. nr rej.</w:t>
      </w:r>
      <w:r w:rsidR="00CC7025">
        <w:rPr>
          <w:b/>
        </w:rPr>
        <w:t xml:space="preserve"> ZP/DK-28/1</w:t>
      </w:r>
      <w:bookmarkStart w:id="0" w:name="_GoBack"/>
      <w:bookmarkEnd w:id="0"/>
      <w:r w:rsidR="00CC7025">
        <w:rPr>
          <w:b/>
        </w:rPr>
        <w:t>5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Pr="00CC7025" w:rsidRDefault="006F646A" w:rsidP="00CC7025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6F646A" w:rsidRPr="00CC7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5CB" w:rsidRDefault="009B35CB">
      <w:r>
        <w:separator/>
      </w:r>
    </w:p>
  </w:endnote>
  <w:endnote w:type="continuationSeparator" w:id="0">
    <w:p w:rsidR="009B35CB" w:rsidRDefault="009B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0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70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5CB" w:rsidRDefault="009B35CB">
      <w:r>
        <w:separator/>
      </w:r>
    </w:p>
  </w:footnote>
  <w:footnote w:type="continuationSeparator" w:id="0">
    <w:p w:rsidR="009B35CB" w:rsidRDefault="009B3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D2" w:rsidRDefault="00C05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D2" w:rsidRDefault="00C05F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FD2" w:rsidRDefault="00C05F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5C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B35CB"/>
    <w:rsid w:val="00A146F3"/>
    <w:rsid w:val="00B52793"/>
    <w:rsid w:val="00BF2504"/>
    <w:rsid w:val="00C05FD2"/>
    <w:rsid w:val="00C17AA6"/>
    <w:rsid w:val="00CA3550"/>
    <w:rsid w:val="00CB3539"/>
    <w:rsid w:val="00CC7025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8408F1-AB95-4C5C-8B47-687B77415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CC7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7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2015-08-14T11:23:00Z</cp:lastPrinted>
  <dcterms:created xsi:type="dcterms:W3CDTF">2015-08-14T11:23:00Z</dcterms:created>
  <dcterms:modified xsi:type="dcterms:W3CDTF">2015-08-14T11:23:00Z</dcterms:modified>
</cp:coreProperties>
</file>