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FE" w:rsidRPr="002D2860" w:rsidRDefault="000A2A5C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0A2A5C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0A2A5C">
        <w:rPr>
          <w:rFonts w:ascii="Tahoma" w:hAnsi="Tahoma" w:cs="Tahoma"/>
          <w:sz w:val="16"/>
          <w:szCs w:val="16"/>
        </w:rPr>
        <w:t>2015-08-18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0A2A5C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0A2A5C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0A2A5C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A2A5C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A2A5C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0A2A5C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A2A5C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A2A5C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0A2A5C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0A2A5C" w:rsidRPr="000A2A5C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0A2A5C" w:rsidRPr="000A2A5C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C315D2" w:rsidRPr="007D465D" w:rsidRDefault="00C315D2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ORAZ UNIEWAŻNIENIU ZADANIA NR 3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0A2A5C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0A2A5C">
        <w:rPr>
          <w:rFonts w:ascii="Tahoma" w:hAnsi="Tahoma" w:cs="Tahoma"/>
          <w:b/>
          <w:sz w:val="16"/>
          <w:szCs w:val="16"/>
        </w:rPr>
        <w:t>ZP/DK-16/15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0A2A5C" w:rsidRPr="000A2A5C">
        <w:rPr>
          <w:rFonts w:ascii="Tahoma" w:hAnsi="Tahoma" w:cs="Tahoma"/>
          <w:b/>
          <w:sz w:val="16"/>
          <w:szCs w:val="16"/>
        </w:rPr>
        <w:t>ZP/DK-16/15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0A2A5C" w:rsidRPr="000A2A5C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0A2A5C" w:rsidRPr="00473906" w:rsidTr="0057406C">
        <w:trPr>
          <w:cantSplit/>
          <w:trHeight w:val="3069"/>
        </w:trPr>
        <w:tc>
          <w:tcPr>
            <w:tcW w:w="9526" w:type="dxa"/>
          </w:tcPr>
          <w:p w:rsidR="000A2A5C" w:rsidRDefault="000A2A5C" w:rsidP="0057406C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0A2A5C" w:rsidRPr="00473906" w:rsidRDefault="000A2A5C" w:rsidP="0057406C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A2A5C" w:rsidRPr="00473906" w:rsidRDefault="000A2A5C" w:rsidP="0057406C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C315D2">
              <w:rPr>
                <w:rFonts w:ascii="Tahoma" w:hAnsi="Tahoma" w:cs="Tahoma"/>
                <w:b/>
                <w:sz w:val="16"/>
                <w:szCs w:val="16"/>
              </w:rPr>
              <w:t>13 407.00 zł brutto</w:t>
            </w:r>
          </w:p>
          <w:p w:rsidR="000A2A5C" w:rsidRPr="00473906" w:rsidRDefault="000A2A5C" w:rsidP="0057406C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A2A5C" w:rsidRPr="00473906" w:rsidRDefault="000A2A5C" w:rsidP="00C315D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C315D2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0A2A5C" w:rsidRPr="00473906" w:rsidTr="0057406C">
        <w:trPr>
          <w:cantSplit/>
          <w:trHeight w:val="3069"/>
        </w:trPr>
        <w:tc>
          <w:tcPr>
            <w:tcW w:w="9526" w:type="dxa"/>
          </w:tcPr>
          <w:p w:rsidR="000A2A5C" w:rsidRDefault="000A2A5C" w:rsidP="0057406C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0A2A5C" w:rsidRPr="00473906" w:rsidRDefault="000A2A5C" w:rsidP="0057406C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 xml:space="preserve">Konica </w:t>
            </w:r>
            <w:proofErr w:type="spellStart"/>
            <w:r w:rsidRPr="000A2A5C">
              <w:rPr>
                <w:rFonts w:ascii="Tahoma" w:hAnsi="Tahoma" w:cs="Tahoma"/>
                <w:b/>
                <w:sz w:val="16"/>
                <w:szCs w:val="16"/>
              </w:rPr>
              <w:t>Minolta</w:t>
            </w:r>
            <w:proofErr w:type="spellEnd"/>
            <w:r w:rsidRPr="000A2A5C">
              <w:rPr>
                <w:rFonts w:ascii="Tahoma" w:hAnsi="Tahoma" w:cs="Tahoma"/>
                <w:b/>
                <w:sz w:val="16"/>
                <w:szCs w:val="16"/>
              </w:rPr>
              <w:t xml:space="preserve"> Business Solutions Polska Sp. z o. o.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02-273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Muszkieterów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>15</w:t>
            </w:r>
          </w:p>
          <w:p w:rsidR="000A2A5C" w:rsidRPr="00473906" w:rsidRDefault="000A2A5C" w:rsidP="0057406C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 xml:space="preserve">72 410.10 </w:t>
            </w:r>
            <w:r w:rsidR="00C315D2">
              <w:rPr>
                <w:rFonts w:ascii="Tahoma" w:hAnsi="Tahoma" w:cs="Tahoma"/>
                <w:b/>
                <w:sz w:val="16"/>
                <w:szCs w:val="16"/>
              </w:rPr>
              <w:t>zł brutto</w:t>
            </w:r>
          </w:p>
          <w:p w:rsidR="000A2A5C" w:rsidRPr="00473906" w:rsidRDefault="000A2A5C" w:rsidP="0057406C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A2A5C" w:rsidRPr="00473906" w:rsidRDefault="000A2A5C" w:rsidP="0057406C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C315D2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0A2A5C" w:rsidRPr="00473906" w:rsidTr="0057406C">
        <w:trPr>
          <w:cantSplit/>
          <w:trHeight w:val="3069"/>
        </w:trPr>
        <w:tc>
          <w:tcPr>
            <w:tcW w:w="9526" w:type="dxa"/>
          </w:tcPr>
          <w:p w:rsidR="000A2A5C" w:rsidRDefault="000A2A5C" w:rsidP="0057406C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0A2A5C" w:rsidRPr="00473906" w:rsidRDefault="000A2A5C" w:rsidP="0057406C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A2A5C" w:rsidRPr="00473906" w:rsidRDefault="000A2A5C" w:rsidP="0057406C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 xml:space="preserve">3 788.40 </w:t>
            </w:r>
            <w:r w:rsidR="00C315D2">
              <w:rPr>
                <w:rFonts w:ascii="Tahoma" w:hAnsi="Tahoma" w:cs="Tahoma"/>
                <w:b/>
                <w:sz w:val="16"/>
                <w:szCs w:val="16"/>
              </w:rPr>
              <w:t>zł brutto</w:t>
            </w:r>
          </w:p>
          <w:p w:rsidR="000A2A5C" w:rsidRPr="00473906" w:rsidRDefault="000A2A5C" w:rsidP="0057406C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A2A5C" w:rsidRPr="00473906" w:rsidRDefault="000A2A5C" w:rsidP="0057406C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C315D2">
              <w:rPr>
                <w:rFonts w:ascii="Tahoma" w:hAnsi="Tahoma" w:cs="Tahoma"/>
                <w:sz w:val="16"/>
                <w:szCs w:val="16"/>
              </w:rPr>
              <w:t xml:space="preserve"> najwyższą liczbę punktów – 95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0A2A5C" w:rsidRPr="00473906" w:rsidTr="0057406C">
        <w:trPr>
          <w:cantSplit/>
          <w:trHeight w:val="3069"/>
        </w:trPr>
        <w:tc>
          <w:tcPr>
            <w:tcW w:w="9526" w:type="dxa"/>
          </w:tcPr>
          <w:p w:rsidR="000A2A5C" w:rsidRDefault="000A2A5C" w:rsidP="0057406C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0A2A5C" w:rsidRPr="00473906" w:rsidRDefault="000A2A5C" w:rsidP="0057406C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A2A5C" w:rsidRPr="00473906" w:rsidRDefault="000A2A5C" w:rsidP="0057406C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 xml:space="preserve">5 289.00 </w:t>
            </w:r>
            <w:r w:rsidR="00C315D2">
              <w:rPr>
                <w:rFonts w:ascii="Tahoma" w:hAnsi="Tahoma" w:cs="Tahoma"/>
                <w:b/>
                <w:sz w:val="16"/>
                <w:szCs w:val="16"/>
              </w:rPr>
              <w:t>zł brutto</w:t>
            </w:r>
          </w:p>
          <w:p w:rsidR="000A2A5C" w:rsidRPr="00473906" w:rsidRDefault="000A2A5C" w:rsidP="0057406C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A2A5C" w:rsidRPr="00473906" w:rsidRDefault="000A2A5C" w:rsidP="0057406C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C315D2">
              <w:rPr>
                <w:rFonts w:ascii="Tahoma" w:hAnsi="Tahoma" w:cs="Tahoma"/>
                <w:sz w:val="16"/>
                <w:szCs w:val="16"/>
              </w:rPr>
              <w:t xml:space="preserve"> najwyższą liczbę punktów – 95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0A2A5C" w:rsidRPr="00473906" w:rsidTr="0057406C">
        <w:trPr>
          <w:cantSplit/>
          <w:trHeight w:val="3069"/>
        </w:trPr>
        <w:tc>
          <w:tcPr>
            <w:tcW w:w="9526" w:type="dxa"/>
          </w:tcPr>
          <w:p w:rsidR="000A2A5C" w:rsidRDefault="000A2A5C" w:rsidP="0057406C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0A2A5C" w:rsidRPr="00473906" w:rsidRDefault="000A2A5C" w:rsidP="0057406C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A2A5C" w:rsidRPr="00473906" w:rsidRDefault="000A2A5C" w:rsidP="0057406C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 xml:space="preserve">5 055.30 </w:t>
            </w:r>
            <w:r w:rsidR="00C315D2">
              <w:rPr>
                <w:rFonts w:ascii="Tahoma" w:hAnsi="Tahoma" w:cs="Tahoma"/>
                <w:b/>
                <w:sz w:val="16"/>
                <w:szCs w:val="16"/>
              </w:rPr>
              <w:t>zł brutto</w:t>
            </w:r>
          </w:p>
          <w:p w:rsidR="000A2A5C" w:rsidRPr="00473906" w:rsidRDefault="000A2A5C" w:rsidP="0057406C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A2A5C" w:rsidRPr="00473906" w:rsidRDefault="000A2A5C" w:rsidP="0057406C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C315D2">
              <w:rPr>
                <w:rFonts w:ascii="Tahoma" w:hAnsi="Tahoma" w:cs="Tahoma"/>
                <w:sz w:val="16"/>
                <w:szCs w:val="16"/>
              </w:rPr>
              <w:t xml:space="preserve"> najwyższą liczbę punktów – 95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0A2A5C" w:rsidRPr="00473906" w:rsidTr="0057406C">
        <w:trPr>
          <w:cantSplit/>
          <w:trHeight w:val="3069"/>
        </w:trPr>
        <w:tc>
          <w:tcPr>
            <w:tcW w:w="9526" w:type="dxa"/>
          </w:tcPr>
          <w:p w:rsidR="000A2A5C" w:rsidRDefault="000A2A5C" w:rsidP="0057406C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0A2A5C" w:rsidRPr="00473906" w:rsidRDefault="000A2A5C" w:rsidP="0057406C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0A2A5C" w:rsidRPr="00473906" w:rsidRDefault="000A2A5C" w:rsidP="0057406C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 xml:space="preserve">5 030.70 </w:t>
            </w:r>
            <w:r w:rsidR="00C315D2">
              <w:rPr>
                <w:rFonts w:ascii="Tahoma" w:hAnsi="Tahoma" w:cs="Tahoma"/>
                <w:b/>
                <w:sz w:val="16"/>
                <w:szCs w:val="16"/>
              </w:rPr>
              <w:t>zł brutto</w:t>
            </w:r>
          </w:p>
          <w:p w:rsidR="000A2A5C" w:rsidRPr="00473906" w:rsidRDefault="000A2A5C" w:rsidP="0057406C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A2A5C" w:rsidRPr="00473906" w:rsidRDefault="000A2A5C" w:rsidP="0057406C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C315D2">
              <w:rPr>
                <w:rFonts w:ascii="Tahoma" w:hAnsi="Tahoma" w:cs="Tahoma"/>
                <w:sz w:val="16"/>
                <w:szCs w:val="16"/>
              </w:rPr>
              <w:t xml:space="preserve"> najwyższą liczbę punktów – 95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0A2A5C" w:rsidRPr="00473906" w:rsidTr="0057406C">
        <w:trPr>
          <w:cantSplit/>
          <w:trHeight w:val="3069"/>
        </w:trPr>
        <w:tc>
          <w:tcPr>
            <w:tcW w:w="9526" w:type="dxa"/>
          </w:tcPr>
          <w:p w:rsidR="000A2A5C" w:rsidRDefault="000A2A5C" w:rsidP="0057406C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0A2A5C" w:rsidRPr="00473906" w:rsidRDefault="000A2A5C" w:rsidP="0057406C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A2A5C" w:rsidRPr="00473906" w:rsidRDefault="000A2A5C" w:rsidP="0057406C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 xml:space="preserve">12 980.00 </w:t>
            </w:r>
            <w:r w:rsidR="00C315D2">
              <w:rPr>
                <w:rFonts w:ascii="Tahoma" w:hAnsi="Tahoma" w:cs="Tahoma"/>
                <w:b/>
                <w:sz w:val="16"/>
                <w:szCs w:val="16"/>
              </w:rPr>
              <w:t>zł brutto</w:t>
            </w:r>
          </w:p>
          <w:p w:rsidR="000A2A5C" w:rsidRPr="00473906" w:rsidRDefault="000A2A5C" w:rsidP="0057406C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A2A5C" w:rsidRPr="00473906" w:rsidRDefault="000A2A5C" w:rsidP="0057406C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C315D2">
              <w:rPr>
                <w:rFonts w:ascii="Tahoma" w:hAnsi="Tahoma" w:cs="Tahoma"/>
                <w:sz w:val="16"/>
                <w:szCs w:val="16"/>
              </w:rPr>
              <w:t xml:space="preserve"> najwyższą liczbę punktów – 95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0A2A5C" w:rsidRPr="00473906" w:rsidTr="0057406C">
        <w:trPr>
          <w:cantSplit/>
          <w:trHeight w:val="3069"/>
        </w:trPr>
        <w:tc>
          <w:tcPr>
            <w:tcW w:w="9526" w:type="dxa"/>
          </w:tcPr>
          <w:p w:rsidR="000A2A5C" w:rsidRDefault="000A2A5C" w:rsidP="0057406C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0A2A5C" w:rsidRPr="00473906" w:rsidRDefault="000A2A5C" w:rsidP="0057406C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A2A5C" w:rsidRPr="00473906" w:rsidRDefault="000A2A5C" w:rsidP="0057406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A2A5C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A2A5C" w:rsidRPr="00473906" w:rsidRDefault="000A2A5C" w:rsidP="0057406C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b/>
                <w:sz w:val="16"/>
                <w:szCs w:val="16"/>
              </w:rPr>
              <w:t xml:space="preserve">12 792.00 </w:t>
            </w:r>
            <w:r w:rsidR="00C315D2">
              <w:rPr>
                <w:rFonts w:ascii="Tahoma" w:hAnsi="Tahoma" w:cs="Tahoma"/>
                <w:b/>
                <w:sz w:val="16"/>
                <w:szCs w:val="16"/>
              </w:rPr>
              <w:t>zł brutto</w:t>
            </w:r>
          </w:p>
          <w:p w:rsidR="000A2A5C" w:rsidRPr="00473906" w:rsidRDefault="000A2A5C" w:rsidP="0057406C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A2A5C" w:rsidRPr="00473906" w:rsidRDefault="000A2A5C" w:rsidP="0057406C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C315D2">
              <w:rPr>
                <w:rFonts w:ascii="Tahoma" w:hAnsi="Tahoma" w:cs="Tahoma"/>
                <w:sz w:val="16"/>
                <w:szCs w:val="16"/>
              </w:rPr>
              <w:t xml:space="preserve"> najwyższą liczbę punktów – 95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0A2A5C" w:rsidRPr="00473906" w:rsidTr="0057406C">
        <w:trPr>
          <w:cantSplit/>
        </w:trPr>
        <w:tc>
          <w:tcPr>
            <w:tcW w:w="9568" w:type="dxa"/>
          </w:tcPr>
          <w:p w:rsidR="000A2A5C" w:rsidRPr="00473906" w:rsidRDefault="000A2A5C" w:rsidP="0057406C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0A2A5C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  <w:p w:rsidR="000A2A5C" w:rsidRPr="00473906" w:rsidRDefault="000A2A5C" w:rsidP="0057406C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0A2A5C">
              <w:rPr>
                <w:rFonts w:ascii="Tahoma" w:hAnsi="Tahoma" w:cs="Tahoma"/>
                <w:color w:val="000000"/>
                <w:sz w:val="16"/>
                <w:szCs w:val="16"/>
              </w:rPr>
              <w:t xml:space="preserve"> Zamawiający unieważnił postępowanie na podstawie art. 93 ust. 1 </w:t>
            </w:r>
            <w:proofErr w:type="spellStart"/>
            <w:r w:rsidRPr="000A2A5C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0A2A5C">
              <w:rPr>
                <w:rFonts w:ascii="Tahoma" w:hAnsi="Tahoma" w:cs="Tahoma"/>
                <w:color w:val="000000"/>
                <w:sz w:val="16"/>
                <w:szCs w:val="16"/>
              </w:rPr>
              <w:t xml:space="preserve"> 1 UPZP, gdyż nie złożono żadnej oferty niepodlegającej odrzuceniu.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C315D2" w:rsidRDefault="00C315D2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C315D2" w:rsidRDefault="00C315D2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Nazwa kryterium - liczba </w:t>
            </w:r>
            <w:proofErr w:type="spellStart"/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0A2A5C" w:rsidRPr="00473906" w:rsidTr="0057406C">
        <w:tc>
          <w:tcPr>
            <w:tcW w:w="2277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2A5C">
              <w:rPr>
                <w:rFonts w:ascii="Tahoma" w:hAnsi="Tahoma" w:cs="Tahoma"/>
                <w:sz w:val="16"/>
                <w:szCs w:val="16"/>
              </w:rPr>
              <w:t>Dostawa automatycznego duplikatora płyt dla Wydziału Zarządzania Politechniki Częstochowskiej</w:t>
            </w:r>
          </w:p>
        </w:tc>
        <w:tc>
          <w:tcPr>
            <w:tcW w:w="2651" w:type="dxa"/>
          </w:tcPr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2A5C" w:rsidRPr="000A2A5C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A2A5C" w:rsidRPr="00473906" w:rsidTr="0057406C">
        <w:tc>
          <w:tcPr>
            <w:tcW w:w="2277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2A5C">
              <w:rPr>
                <w:rFonts w:ascii="Tahoma" w:hAnsi="Tahoma" w:cs="Tahoma"/>
                <w:sz w:val="16"/>
                <w:szCs w:val="16"/>
              </w:rPr>
              <w:t>Dostawa urządzenia do kolorowego druku cyfrowego dla Wydziału Zarządzania Politechniki Częstochowskiej</w:t>
            </w:r>
          </w:p>
        </w:tc>
        <w:tc>
          <w:tcPr>
            <w:tcW w:w="2651" w:type="dxa"/>
          </w:tcPr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 xml:space="preserve">Konica </w:t>
            </w:r>
            <w:proofErr w:type="spellStart"/>
            <w:r w:rsidRPr="000A2A5C">
              <w:rPr>
                <w:rFonts w:ascii="Tahoma" w:hAnsi="Tahoma" w:cs="Tahoma"/>
                <w:sz w:val="16"/>
                <w:szCs w:val="16"/>
              </w:rPr>
              <w:t>Minolta</w:t>
            </w:r>
            <w:proofErr w:type="spellEnd"/>
            <w:r w:rsidRPr="000A2A5C">
              <w:rPr>
                <w:rFonts w:ascii="Tahoma" w:hAnsi="Tahoma" w:cs="Tahoma"/>
                <w:sz w:val="16"/>
                <w:szCs w:val="16"/>
              </w:rPr>
              <w:t xml:space="preserve"> Business Solutions Polska Sp. z o. o.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Muszkieterów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02-273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0A2A5C" w:rsidRPr="000A2A5C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A2A5C" w:rsidRPr="00473906" w:rsidTr="0057406C">
        <w:tc>
          <w:tcPr>
            <w:tcW w:w="2277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2A5C">
              <w:rPr>
                <w:rFonts w:ascii="Tahoma" w:hAnsi="Tahoma" w:cs="Tahoma"/>
                <w:sz w:val="16"/>
                <w:szCs w:val="16"/>
              </w:rPr>
              <w:t>Dostawa komputera biurkowego dla Wydziału Zarządzania Politechniki Częstochowskiej</w:t>
            </w:r>
          </w:p>
        </w:tc>
        <w:tc>
          <w:tcPr>
            <w:tcW w:w="2651" w:type="dxa"/>
          </w:tcPr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2A5C" w:rsidRPr="000A2A5C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0A2A5C" w:rsidRPr="00473906" w:rsidTr="0057406C">
        <w:tc>
          <w:tcPr>
            <w:tcW w:w="2277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2A5C">
              <w:rPr>
                <w:rFonts w:ascii="Tahoma" w:hAnsi="Tahoma" w:cs="Tahoma"/>
                <w:sz w:val="16"/>
                <w:szCs w:val="16"/>
              </w:rPr>
              <w:t>Dostawa komputera biurkowego dla Wydziału Zarządzania Politechniki Częstochowskiej</w:t>
            </w:r>
          </w:p>
        </w:tc>
        <w:tc>
          <w:tcPr>
            <w:tcW w:w="2651" w:type="dxa"/>
          </w:tcPr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2A5C" w:rsidRPr="000A2A5C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1 - Cena (koszt) - 77.20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 xml:space="preserve">  77,20</w:t>
            </w:r>
          </w:p>
        </w:tc>
      </w:tr>
      <w:tr w:rsidR="000A2A5C" w:rsidRPr="00473906" w:rsidTr="0057406C">
        <w:tc>
          <w:tcPr>
            <w:tcW w:w="2277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2A5C">
              <w:rPr>
                <w:rFonts w:ascii="Tahoma" w:hAnsi="Tahoma" w:cs="Tahoma"/>
                <w:sz w:val="16"/>
                <w:szCs w:val="16"/>
              </w:rPr>
              <w:t>Dostawa zestawu komputerowego wraz z drukarką laserową wielofunkcyjną dla Wydziału Zarządzania Politechniki Częstochowskiej</w:t>
            </w:r>
          </w:p>
        </w:tc>
        <w:tc>
          <w:tcPr>
            <w:tcW w:w="2651" w:type="dxa"/>
          </w:tcPr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2A5C" w:rsidRPr="000A2A5C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0A2A5C" w:rsidRPr="00473906" w:rsidTr="0057406C">
        <w:tc>
          <w:tcPr>
            <w:tcW w:w="2277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2A5C">
              <w:rPr>
                <w:rFonts w:ascii="Tahoma" w:hAnsi="Tahoma" w:cs="Tahoma"/>
                <w:sz w:val="16"/>
                <w:szCs w:val="16"/>
              </w:rPr>
              <w:t>Dostawa komputera biurkowego wraz z drukarką laserową  dla Wydziału Zarządzania Politechniki Częstochowskiej</w:t>
            </w:r>
          </w:p>
        </w:tc>
        <w:tc>
          <w:tcPr>
            <w:tcW w:w="2651" w:type="dxa"/>
          </w:tcPr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2A5C" w:rsidRPr="000A2A5C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0A2A5C" w:rsidRPr="00473906" w:rsidTr="0057406C">
        <w:tc>
          <w:tcPr>
            <w:tcW w:w="2277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2A5C">
              <w:rPr>
                <w:rFonts w:ascii="Tahoma" w:hAnsi="Tahoma" w:cs="Tahoma"/>
                <w:sz w:val="16"/>
                <w:szCs w:val="16"/>
              </w:rPr>
              <w:t>Dostawa komputera biurkowego wraz z drukarką laserową  dla Wydziału Zarządzania Politechniki Częstochowskiej</w:t>
            </w:r>
          </w:p>
        </w:tc>
        <w:tc>
          <w:tcPr>
            <w:tcW w:w="2651" w:type="dxa"/>
          </w:tcPr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2A5C" w:rsidRPr="000A2A5C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1 - Cena (koszt) - 80.17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 xml:space="preserve">  80,17</w:t>
            </w:r>
          </w:p>
        </w:tc>
      </w:tr>
      <w:tr w:rsidR="000A2A5C" w:rsidRPr="00473906" w:rsidTr="0057406C">
        <w:tc>
          <w:tcPr>
            <w:tcW w:w="2277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2A5C">
              <w:rPr>
                <w:rFonts w:ascii="Tahoma" w:hAnsi="Tahoma" w:cs="Tahoma"/>
                <w:sz w:val="16"/>
                <w:szCs w:val="16"/>
              </w:rPr>
              <w:t>Dostawa komputera przenośnego typu laptop dla Instytutu Inteligentnych Systemów Informatycznych Politechniki Częstochowskiej</w:t>
            </w:r>
          </w:p>
        </w:tc>
        <w:tc>
          <w:tcPr>
            <w:tcW w:w="2651" w:type="dxa"/>
          </w:tcPr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2A5C" w:rsidRPr="000A2A5C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0A2A5C" w:rsidRPr="00473906" w:rsidTr="0057406C">
        <w:tc>
          <w:tcPr>
            <w:tcW w:w="2277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2A5C">
              <w:rPr>
                <w:rFonts w:ascii="Tahoma" w:hAnsi="Tahoma" w:cs="Tahoma"/>
                <w:sz w:val="16"/>
                <w:szCs w:val="16"/>
              </w:rPr>
              <w:t>Dostawa komputera przenośnego typu laptop dla Instytutu Inteligentnych Systemów Informatycznych Politechniki Częstochowskiej</w:t>
            </w:r>
          </w:p>
        </w:tc>
        <w:tc>
          <w:tcPr>
            <w:tcW w:w="2651" w:type="dxa"/>
          </w:tcPr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2A5C" w:rsidRPr="000A2A5C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1 - Cena (koszt) - 91.00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 xml:space="preserve">  91,00</w:t>
            </w:r>
          </w:p>
        </w:tc>
      </w:tr>
      <w:tr w:rsidR="000A2A5C" w:rsidRPr="00473906" w:rsidTr="0057406C">
        <w:tc>
          <w:tcPr>
            <w:tcW w:w="2277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2A5C">
              <w:rPr>
                <w:rFonts w:ascii="Tahoma" w:hAnsi="Tahoma" w:cs="Tahoma"/>
                <w:sz w:val="16"/>
                <w:szCs w:val="16"/>
              </w:rPr>
              <w:t>Dostawa drukarki 3D dla Instytutu Inżynierii Środowiska Politechniki Częstochowskiej</w:t>
            </w:r>
          </w:p>
        </w:tc>
        <w:tc>
          <w:tcPr>
            <w:tcW w:w="2651" w:type="dxa"/>
          </w:tcPr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2A5C" w:rsidRPr="000A2A5C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0A2A5C" w:rsidRPr="00473906" w:rsidTr="0057406C">
        <w:tc>
          <w:tcPr>
            <w:tcW w:w="2277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2A5C">
              <w:rPr>
                <w:rFonts w:ascii="Tahoma" w:hAnsi="Tahoma" w:cs="Tahoma"/>
                <w:sz w:val="16"/>
                <w:szCs w:val="16"/>
              </w:rPr>
              <w:t>Dostawa komputerów przenośnych oraz tabletów dla Instytutu Informatyki Teoretycznej i Stosowanej Politechniki Częstochowskiej</w:t>
            </w:r>
          </w:p>
        </w:tc>
        <w:tc>
          <w:tcPr>
            <w:tcW w:w="2651" w:type="dxa"/>
          </w:tcPr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2A5C" w:rsidRPr="000A2A5C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0A2A5C" w:rsidRPr="00473906" w:rsidTr="0057406C">
        <w:tc>
          <w:tcPr>
            <w:tcW w:w="2277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A2A5C">
              <w:rPr>
                <w:rFonts w:ascii="Tahoma" w:hAnsi="Tahoma" w:cs="Tahoma"/>
                <w:sz w:val="16"/>
                <w:szCs w:val="16"/>
              </w:rPr>
              <w:t>Dostawa komputerów przenośnych oraz tabletów dla Instytutu Informatyki Teoretycznej i Stosowanej Politechniki Częstochowskiej</w:t>
            </w:r>
          </w:p>
        </w:tc>
        <w:tc>
          <w:tcPr>
            <w:tcW w:w="2651" w:type="dxa"/>
          </w:tcPr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A2A5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A2A5C" w:rsidRPr="000A2A5C" w:rsidRDefault="000A2A5C" w:rsidP="0057406C">
            <w:pPr>
              <w:rPr>
                <w:rFonts w:ascii="Tahoma" w:hAnsi="Tahoma" w:cs="Tahoma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A2A5C" w:rsidRPr="00473906" w:rsidRDefault="000A2A5C" w:rsidP="0057406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A2A5C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Sect="009439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7D5" w:rsidRDefault="00A307D5">
      <w:r>
        <w:separator/>
      </w:r>
    </w:p>
  </w:endnote>
  <w:endnote w:type="continuationSeparator" w:id="0">
    <w:p w:rsidR="00A307D5" w:rsidRDefault="00A307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A5C" w:rsidRDefault="000A2A5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="009439EA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="009439EA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8C3967">
      <w:rPr>
        <w:rStyle w:val="Numerstrony"/>
        <w:rFonts w:ascii="Tahoma" w:hAnsi="Tahoma" w:cs="Tahoma"/>
        <w:noProof/>
        <w:sz w:val="16"/>
        <w:szCs w:val="16"/>
      </w:rPr>
      <w:t>4</w:t>
    </w:r>
    <w:r w:rsidR="009439EA"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="009439EA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="009439EA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8C3967">
      <w:rPr>
        <w:rStyle w:val="Numerstrony"/>
        <w:rFonts w:ascii="Tahoma" w:hAnsi="Tahoma" w:cs="Tahoma"/>
        <w:noProof/>
        <w:sz w:val="16"/>
        <w:szCs w:val="16"/>
      </w:rPr>
      <w:t>4</w:t>
    </w:r>
    <w:r w:rsidR="009439EA"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A5C" w:rsidRDefault="000A2A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7D5" w:rsidRDefault="00A307D5">
      <w:r>
        <w:separator/>
      </w:r>
    </w:p>
  </w:footnote>
  <w:footnote w:type="continuationSeparator" w:id="0">
    <w:p w:rsidR="00A307D5" w:rsidRDefault="00A307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A5C" w:rsidRDefault="000A2A5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A5C" w:rsidRDefault="000A2A5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A5C" w:rsidRDefault="000A2A5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A5C"/>
    <w:rsid w:val="000034E3"/>
    <w:rsid w:val="000829DF"/>
    <w:rsid w:val="000961E4"/>
    <w:rsid w:val="000A2424"/>
    <w:rsid w:val="000A28CD"/>
    <w:rsid w:val="000A2A5C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8C3967"/>
    <w:rsid w:val="009406E9"/>
    <w:rsid w:val="009439EA"/>
    <w:rsid w:val="00944C46"/>
    <w:rsid w:val="00965681"/>
    <w:rsid w:val="00A07DC2"/>
    <w:rsid w:val="00A307D5"/>
    <w:rsid w:val="00A55A7E"/>
    <w:rsid w:val="00AF25E0"/>
    <w:rsid w:val="00B95329"/>
    <w:rsid w:val="00BC1CB9"/>
    <w:rsid w:val="00BF155D"/>
    <w:rsid w:val="00C209AD"/>
    <w:rsid w:val="00C21CF7"/>
    <w:rsid w:val="00C315D2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439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9439EA"/>
    <w:rPr>
      <w:rFonts w:ascii="Arial" w:hAnsi="Arial"/>
    </w:rPr>
  </w:style>
  <w:style w:type="paragraph" w:styleId="Nagwek">
    <w:name w:val="header"/>
    <w:basedOn w:val="Normalny"/>
    <w:rsid w:val="009439E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439E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39EA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1078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7755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2015-08-18T09:14:00Z</cp:lastPrinted>
  <dcterms:created xsi:type="dcterms:W3CDTF">2015-08-18T09:14:00Z</dcterms:created>
  <dcterms:modified xsi:type="dcterms:W3CDTF">2015-08-18T09:14:00Z</dcterms:modified>
</cp:coreProperties>
</file>