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55956">
      <w:pPr>
        <w:spacing w:line="360" w:lineRule="auto"/>
        <w:rPr>
          <w:b/>
          <w:bCs/>
          <w:color w:val="000000"/>
          <w:sz w:val="24"/>
        </w:rPr>
      </w:pPr>
      <w:r w:rsidRPr="00E5595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55956">
      <w:pPr>
        <w:spacing w:line="360" w:lineRule="auto"/>
        <w:rPr>
          <w:color w:val="000000"/>
          <w:sz w:val="24"/>
        </w:rPr>
      </w:pPr>
      <w:r w:rsidRPr="00E5595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5595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55956">
      <w:pPr>
        <w:spacing w:line="360" w:lineRule="auto"/>
        <w:rPr>
          <w:color w:val="000000"/>
          <w:sz w:val="24"/>
        </w:rPr>
      </w:pPr>
      <w:r w:rsidRPr="00E5595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5595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5595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55956" w:rsidRPr="00E5595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55956" w:rsidRPr="00E5595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55956" w:rsidRPr="00E55956">
        <w:rPr>
          <w:b/>
          <w:color w:val="000000"/>
          <w:sz w:val="24"/>
        </w:rPr>
        <w:t>Remont elewacji budynku Auli przy Al. Armii Krajowej 19 Wydział Zarządzania Politechnika Częstochowska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55956" w:rsidTr="00A307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55956" w:rsidRDefault="00E55956" w:rsidP="00A307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5956">
              <w:rPr>
                <w:b/>
                <w:sz w:val="24"/>
              </w:rPr>
              <w:t>Z</w:t>
            </w:r>
            <w:r w:rsidR="00887D56">
              <w:rPr>
                <w:b/>
                <w:sz w:val="24"/>
              </w:rPr>
              <w:t>a</w:t>
            </w:r>
            <w:r w:rsidRPr="00E55956">
              <w:rPr>
                <w:b/>
                <w:sz w:val="24"/>
              </w:rPr>
              <w:t>kład Inżynieryjno- Budowlany BUDO - DEKORACJA Artur Konieczny</w:t>
            </w:r>
          </w:p>
          <w:p w:rsidR="00E55956" w:rsidRDefault="00E55956" w:rsidP="00A307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5956">
              <w:rPr>
                <w:b/>
                <w:sz w:val="24"/>
              </w:rPr>
              <w:t>42-152</w:t>
            </w:r>
            <w:r>
              <w:rPr>
                <w:b/>
                <w:sz w:val="24"/>
              </w:rPr>
              <w:t xml:space="preserve"> </w:t>
            </w:r>
            <w:r w:rsidRPr="00E55956">
              <w:rPr>
                <w:b/>
                <w:sz w:val="24"/>
              </w:rPr>
              <w:t>Opatów, Iwanowice Duże</w:t>
            </w:r>
          </w:p>
          <w:p w:rsidR="00E55956" w:rsidRDefault="00E55956" w:rsidP="00A307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5956">
              <w:rPr>
                <w:b/>
                <w:sz w:val="24"/>
              </w:rPr>
              <w:t>Krzepicka</w:t>
            </w:r>
            <w:r>
              <w:rPr>
                <w:b/>
                <w:sz w:val="24"/>
              </w:rPr>
              <w:t xml:space="preserve"> </w:t>
            </w:r>
            <w:r w:rsidRPr="00E55956">
              <w:rPr>
                <w:b/>
                <w:sz w:val="24"/>
              </w:rPr>
              <w:t>108</w:t>
            </w:r>
          </w:p>
          <w:p w:rsidR="00E55956" w:rsidRDefault="00E55956" w:rsidP="00A3070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55956">
              <w:rPr>
                <w:b/>
                <w:sz w:val="24"/>
              </w:rPr>
              <w:t xml:space="preserve">69 500.00 </w:t>
            </w:r>
            <w:r w:rsidR="00887D56">
              <w:rPr>
                <w:b/>
                <w:sz w:val="24"/>
              </w:rPr>
              <w:t>zł</w:t>
            </w:r>
            <w:r w:rsidRPr="00E55956">
              <w:rPr>
                <w:b/>
                <w:sz w:val="24"/>
              </w:rPr>
              <w:t>‚</w:t>
            </w:r>
          </w:p>
          <w:p w:rsidR="00E55956" w:rsidRPr="00253031" w:rsidRDefault="00E55956" w:rsidP="00A3070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55956" w:rsidRDefault="00E55956" w:rsidP="00A3070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55956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559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5595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55956" w:rsidRPr="00C63DA0" w:rsidTr="00A30700">
        <w:tc>
          <w:tcPr>
            <w:tcW w:w="540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887D56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kład </w:t>
            </w:r>
            <w:proofErr w:type="spellStart"/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Konieczny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55956" w:rsidRPr="00C63DA0" w:rsidTr="00A30700">
        <w:tc>
          <w:tcPr>
            <w:tcW w:w="540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Remontowo- Budowlany RYCHBUD </w:t>
            </w:r>
            <w:proofErr w:type="spellStart"/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Rychel</w:t>
            </w:r>
            <w:proofErr w:type="spellEnd"/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Łukasz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Kołaczkowice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254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42-120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Miedźno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78,24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5,41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83,65</w:t>
            </w:r>
          </w:p>
        </w:tc>
      </w:tr>
      <w:tr w:rsidR="00E55956" w:rsidRPr="00C63DA0" w:rsidTr="00A30700">
        <w:tc>
          <w:tcPr>
            <w:tcW w:w="540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64,53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74,53</w:t>
            </w:r>
          </w:p>
        </w:tc>
      </w:tr>
      <w:tr w:rsidR="00E55956" w:rsidRPr="00C63DA0" w:rsidTr="00A30700">
        <w:tc>
          <w:tcPr>
            <w:tcW w:w="540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Firma AGBUD Michał Maciejczyk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Wyzwolenia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109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42-244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Mstów</w:t>
            </w:r>
          </w:p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5595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34,98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55956" w:rsidRPr="00C63DA0" w:rsidRDefault="00E55956" w:rsidP="00A30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956">
              <w:rPr>
                <w:rFonts w:ascii="Times New Roman" w:hAnsi="Times New Roman" w:cs="Times New Roman"/>
                <w:sz w:val="18"/>
                <w:szCs w:val="18"/>
              </w:rPr>
              <w:t xml:space="preserve">  39,98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55956">
      <w:pPr>
        <w:pStyle w:val="Nagwek"/>
        <w:tabs>
          <w:tab w:val="clear" w:pos="4536"/>
        </w:tabs>
        <w:jc w:val="both"/>
        <w:rPr>
          <w:sz w:val="24"/>
        </w:rPr>
      </w:pPr>
      <w:r w:rsidRPr="00E5595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55956">
        <w:rPr>
          <w:sz w:val="24"/>
        </w:rPr>
        <w:t>2015-08-12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398" w:rsidRDefault="007F6398">
      <w:r>
        <w:separator/>
      </w:r>
    </w:p>
  </w:endnote>
  <w:endnote w:type="continuationSeparator" w:id="0">
    <w:p w:rsidR="007F6398" w:rsidRDefault="007F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956" w:rsidRDefault="00E559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87D5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87D5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956" w:rsidRDefault="00E559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398" w:rsidRDefault="007F6398">
      <w:r>
        <w:separator/>
      </w:r>
    </w:p>
  </w:footnote>
  <w:footnote w:type="continuationSeparator" w:id="0">
    <w:p w:rsidR="007F6398" w:rsidRDefault="007F6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956" w:rsidRDefault="00E559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956" w:rsidRDefault="00E559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956" w:rsidRDefault="00E55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398"/>
    <w:rsid w:val="00140696"/>
    <w:rsid w:val="00253031"/>
    <w:rsid w:val="00377700"/>
    <w:rsid w:val="005C147E"/>
    <w:rsid w:val="007118AF"/>
    <w:rsid w:val="007124E4"/>
    <w:rsid w:val="00745012"/>
    <w:rsid w:val="007F6398"/>
    <w:rsid w:val="0087722C"/>
    <w:rsid w:val="00887D56"/>
    <w:rsid w:val="00987E41"/>
    <w:rsid w:val="00C63DA0"/>
    <w:rsid w:val="00C85A89"/>
    <w:rsid w:val="00D5444F"/>
    <w:rsid w:val="00E55956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2015-08-12T11:12:00Z</dcterms:created>
  <dcterms:modified xsi:type="dcterms:W3CDTF">2015-08-12T11:12:00Z</dcterms:modified>
</cp:coreProperties>
</file>