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F0900">
      <w:pPr>
        <w:spacing w:line="360" w:lineRule="auto"/>
        <w:rPr>
          <w:b/>
          <w:bCs/>
          <w:color w:val="000000"/>
          <w:sz w:val="24"/>
        </w:rPr>
      </w:pPr>
      <w:r w:rsidRPr="000F090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F0900">
      <w:pPr>
        <w:spacing w:line="360" w:lineRule="auto"/>
        <w:rPr>
          <w:color w:val="000000"/>
          <w:sz w:val="24"/>
        </w:rPr>
      </w:pPr>
      <w:r w:rsidRPr="000F090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F090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F0900">
      <w:pPr>
        <w:spacing w:line="360" w:lineRule="auto"/>
        <w:rPr>
          <w:color w:val="000000"/>
          <w:sz w:val="24"/>
        </w:rPr>
      </w:pPr>
      <w:r w:rsidRPr="000F090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F090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F090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F0900" w:rsidRPr="000F090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F0900" w:rsidRPr="000F090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F0900" w:rsidRPr="000F0900">
        <w:rPr>
          <w:b/>
          <w:color w:val="000000"/>
          <w:sz w:val="24"/>
        </w:rPr>
        <w:t xml:space="preserve">Przebudowa budynku wolno stojącego Instytutu Inżynierii Środowiska </w:t>
      </w:r>
      <w:proofErr w:type="spellStart"/>
      <w:r w:rsidR="000F0900" w:rsidRPr="000F0900">
        <w:rPr>
          <w:b/>
          <w:color w:val="000000"/>
          <w:sz w:val="24"/>
        </w:rPr>
        <w:t>WIŚiB</w:t>
      </w:r>
      <w:proofErr w:type="spellEnd"/>
      <w:r w:rsidR="000F0900" w:rsidRPr="000F0900">
        <w:rPr>
          <w:b/>
          <w:color w:val="000000"/>
          <w:sz w:val="24"/>
        </w:rPr>
        <w:t xml:space="preserve"> przy ul. Brzeźnickiej 60a na potrzeby zespołu laboratoryjnego  wraz ze  zmianą sposobu użytkowania - II etap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F0900" w:rsidTr="00B475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F0900" w:rsidRDefault="000F0900" w:rsidP="00B4758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900">
              <w:rPr>
                <w:b/>
                <w:sz w:val="24"/>
              </w:rPr>
              <w:t>Handel, Usługi Budowlane Sitkiewicz</w:t>
            </w:r>
            <w:r w:rsidR="00D3005D">
              <w:rPr>
                <w:b/>
                <w:sz w:val="24"/>
              </w:rPr>
              <w:t xml:space="preserve"> Cezary Sitkiewicz</w:t>
            </w:r>
          </w:p>
          <w:p w:rsidR="000F0900" w:rsidRDefault="000F0900" w:rsidP="00B4758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900">
              <w:rPr>
                <w:b/>
                <w:sz w:val="24"/>
              </w:rPr>
              <w:t>42-280</w:t>
            </w:r>
            <w:r>
              <w:rPr>
                <w:b/>
                <w:sz w:val="24"/>
              </w:rPr>
              <w:t xml:space="preserve"> </w:t>
            </w:r>
            <w:r w:rsidRPr="000F0900">
              <w:rPr>
                <w:b/>
                <w:sz w:val="24"/>
              </w:rPr>
              <w:t>Częstochowa</w:t>
            </w:r>
          </w:p>
          <w:p w:rsidR="000F0900" w:rsidRDefault="000F0900" w:rsidP="00B4758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900">
              <w:rPr>
                <w:b/>
                <w:sz w:val="24"/>
              </w:rPr>
              <w:t>Drzewna</w:t>
            </w:r>
            <w:r>
              <w:rPr>
                <w:b/>
                <w:sz w:val="24"/>
              </w:rPr>
              <w:t xml:space="preserve"> </w:t>
            </w:r>
            <w:r w:rsidRPr="000F0900">
              <w:rPr>
                <w:b/>
                <w:sz w:val="24"/>
              </w:rPr>
              <w:t>55B</w:t>
            </w:r>
          </w:p>
          <w:p w:rsidR="000F0900" w:rsidRDefault="000F0900" w:rsidP="00B4758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F0900">
              <w:rPr>
                <w:b/>
                <w:sz w:val="24"/>
              </w:rPr>
              <w:t xml:space="preserve">738 000.00 </w:t>
            </w:r>
            <w:r w:rsidR="00D3005D">
              <w:rPr>
                <w:b/>
                <w:sz w:val="24"/>
              </w:rPr>
              <w:t>zł</w:t>
            </w:r>
            <w:r w:rsidRPr="000F0900">
              <w:rPr>
                <w:b/>
                <w:sz w:val="24"/>
              </w:rPr>
              <w:t>‚</w:t>
            </w:r>
          </w:p>
          <w:p w:rsidR="000F0900" w:rsidRPr="00253031" w:rsidRDefault="000F0900" w:rsidP="00B4758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F0900" w:rsidRDefault="000F0900" w:rsidP="00B4758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F090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F090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F090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F0900" w:rsidRPr="00C63DA0" w:rsidTr="00B47581">
        <w:tc>
          <w:tcPr>
            <w:tcW w:w="540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Handel, Usługi Budowlane Sitkiewicz</w:t>
            </w:r>
            <w:r w:rsidR="00D3005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Cezary Sitkiewicz</w:t>
            </w:r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Drzewna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55B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42-280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F0900" w:rsidRPr="00C63DA0" w:rsidTr="00B47581">
        <w:tc>
          <w:tcPr>
            <w:tcW w:w="540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Budowalne CZĘSTOBUD Damian </w:t>
            </w:r>
            <w:proofErr w:type="spellStart"/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80,24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90,24</w:t>
            </w:r>
          </w:p>
        </w:tc>
      </w:tr>
      <w:tr w:rsidR="000F0900" w:rsidRPr="00C63DA0" w:rsidTr="00B47581">
        <w:tc>
          <w:tcPr>
            <w:tcW w:w="540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F090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68,17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F0900" w:rsidRPr="00C63DA0" w:rsidRDefault="000F0900" w:rsidP="00B4758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900">
              <w:rPr>
                <w:rFonts w:ascii="Times New Roman" w:hAnsi="Times New Roman" w:cs="Times New Roman"/>
                <w:sz w:val="18"/>
                <w:szCs w:val="18"/>
              </w:rPr>
              <w:t xml:space="preserve">  73,17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F0900" w:rsidP="00D3005D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0F090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F0900">
        <w:rPr>
          <w:sz w:val="24"/>
        </w:rPr>
        <w:t>2015-08-12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056" w:rsidRDefault="00126056">
      <w:r>
        <w:separator/>
      </w:r>
    </w:p>
  </w:endnote>
  <w:endnote w:type="continuationSeparator" w:id="0">
    <w:p w:rsidR="00126056" w:rsidRDefault="0012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900" w:rsidRDefault="000F09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00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00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900" w:rsidRDefault="000F09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056" w:rsidRDefault="00126056">
      <w:r>
        <w:separator/>
      </w:r>
    </w:p>
  </w:footnote>
  <w:footnote w:type="continuationSeparator" w:id="0">
    <w:p w:rsidR="00126056" w:rsidRDefault="00126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900" w:rsidRDefault="000F09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900" w:rsidRDefault="000F09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900" w:rsidRDefault="000F09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6056"/>
    <w:rsid w:val="000F0900"/>
    <w:rsid w:val="00126056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3005D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2015-08-12T11:01:00Z</dcterms:created>
  <dcterms:modified xsi:type="dcterms:W3CDTF">2015-08-12T11:01:00Z</dcterms:modified>
</cp:coreProperties>
</file>