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BE08F8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7.6pt;margin-top:5.1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D1DBE" w:rsidRPr="000D1DBE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BE08F8" w:rsidRDefault="00BE08F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08F8" w:rsidRDefault="00BE08F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D1DBE" w:rsidRPr="000D1DBE">
        <w:rPr>
          <w:rFonts w:ascii="Times New Roman" w:eastAsia="Times New Roman" w:hAnsi="Times New Roman"/>
          <w:b/>
          <w:sz w:val="24"/>
          <w:szCs w:val="20"/>
          <w:lang w:eastAsia="pl-PL"/>
        </w:rPr>
        <w:t>ZP/RB-13/15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BE08F8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D1DBE" w:rsidRPr="000D1DB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BE08F8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0D1DBE" w:rsidRPr="000D1D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instalacji do akumulacji ciepła  w ramach projektu Technologia uprawy </w:t>
      </w:r>
      <w:proofErr w:type="spellStart"/>
      <w:r w:rsidR="000D1DBE" w:rsidRPr="000D1DBE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="000D1DBE" w:rsidRPr="000D1D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recyklingiem CO2 i innych odpadów z biogazowni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BE08F8">
        <w:trPr>
          <w:trHeight w:val="204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 xml:space="preserve">podpis osoby uprawnionej do składania oświadczeń </w:t>
      </w:r>
      <w:bookmarkStart w:id="0" w:name="_GoBack"/>
      <w:bookmarkEnd w:id="0"/>
      <w:r>
        <w:rPr>
          <w:sz w:val="24"/>
          <w:vertAlign w:val="superscript"/>
        </w:rPr>
        <w:t>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512" w:rsidRDefault="00A37512" w:rsidP="00025386">
      <w:pPr>
        <w:spacing w:after="0" w:line="240" w:lineRule="auto"/>
      </w:pPr>
      <w:r>
        <w:separator/>
      </w:r>
    </w:p>
  </w:endnote>
  <w:endnote w:type="continuationSeparator" w:id="0">
    <w:p w:rsidR="00A37512" w:rsidRDefault="00A375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BE" w:rsidRDefault="000D1D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08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08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BE" w:rsidRDefault="000D1D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512" w:rsidRDefault="00A37512" w:rsidP="00025386">
      <w:pPr>
        <w:spacing w:after="0" w:line="240" w:lineRule="auto"/>
      </w:pPr>
      <w:r>
        <w:separator/>
      </w:r>
    </w:p>
  </w:footnote>
  <w:footnote w:type="continuationSeparator" w:id="0">
    <w:p w:rsidR="00A37512" w:rsidRDefault="00A375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BE" w:rsidRDefault="000D1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BE" w:rsidRDefault="00BE08F8">
    <w:pPr>
      <w:pStyle w:val="Nagwek"/>
    </w:pPr>
    <w:r w:rsidRPr="00A06A5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DBE" w:rsidRDefault="000D1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7512"/>
    <w:rsid w:val="00025386"/>
    <w:rsid w:val="000D1DBE"/>
    <w:rsid w:val="001C2314"/>
    <w:rsid w:val="005624D8"/>
    <w:rsid w:val="008F2498"/>
    <w:rsid w:val="00A37512"/>
    <w:rsid w:val="00A56A6F"/>
    <w:rsid w:val="00BE08F8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2015-08-11T08:10:00Z</dcterms:created>
  <dcterms:modified xsi:type="dcterms:W3CDTF">2015-08-11T08:10:00Z</dcterms:modified>
</cp:coreProperties>
</file>