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D2B09" w:rsidRPr="004D2B0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2B09" w:rsidRPr="004D2B0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D2B09" w:rsidP="009A21D7">
      <w:pPr>
        <w:pStyle w:val="Tekstpodstawowywcity"/>
        <w:spacing w:line="360" w:lineRule="auto"/>
        <w:ind w:firstLine="0"/>
      </w:pPr>
      <w:r w:rsidRPr="004D2B09">
        <w:rPr>
          <w:b/>
        </w:rPr>
        <w:t>Wykonanie instalacji do akumulacji ciepła  w ramach projektu Technologia uprawy mikroglonów w bioreaktorach zamkniętych z recyklingiem CO2 i innych odpadów z biogazowni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D2B09" w:rsidRPr="004D2B09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lastRenderedPageBreak/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D2B09" w:rsidRPr="004D2B09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D2B09" w:rsidRPr="004D2B09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D2B09" w:rsidRPr="004D2B09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76F" w:rsidRDefault="0066676F">
      <w:r>
        <w:separator/>
      </w:r>
    </w:p>
  </w:endnote>
  <w:endnote w:type="continuationSeparator" w:id="0">
    <w:p w:rsidR="0066676F" w:rsidRDefault="00666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6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364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09" w:rsidRDefault="004D2B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76F" w:rsidRDefault="0066676F">
      <w:r>
        <w:separator/>
      </w:r>
    </w:p>
  </w:footnote>
  <w:footnote w:type="continuationSeparator" w:id="0">
    <w:p w:rsidR="0066676F" w:rsidRDefault="00666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09" w:rsidRDefault="004D2B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09" w:rsidRDefault="006E364E">
    <w:pPr>
      <w:pStyle w:val="Nagwek"/>
    </w:pPr>
    <w:r w:rsidRPr="00A06A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B09" w:rsidRDefault="004D2B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76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2B09"/>
    <w:rsid w:val="004D5C77"/>
    <w:rsid w:val="00533E9F"/>
    <w:rsid w:val="00541CBB"/>
    <w:rsid w:val="0056132E"/>
    <w:rsid w:val="00582718"/>
    <w:rsid w:val="005A5013"/>
    <w:rsid w:val="005C3627"/>
    <w:rsid w:val="00664D2F"/>
    <w:rsid w:val="0066676F"/>
    <w:rsid w:val="006B51E7"/>
    <w:rsid w:val="006E364E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2015-08-11T08:07:00Z</dcterms:created>
  <dcterms:modified xsi:type="dcterms:W3CDTF">2015-08-11T08:07:00Z</dcterms:modified>
</cp:coreProperties>
</file>