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1E1F5C" w:rsidRPr="001E1F5C">
        <w:rPr>
          <w:b/>
        </w:rPr>
        <w:t>4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E1F5C" w:rsidRPr="001E1F5C">
        <w:rPr>
          <w:rFonts w:ascii="Times New Roman" w:eastAsia="Times New Roman" w:hAnsi="Times New Roman"/>
          <w:b/>
          <w:sz w:val="24"/>
          <w:szCs w:val="20"/>
          <w:lang w:eastAsia="pl-PL"/>
        </w:rPr>
        <w:t>ZP/D-41/A/15</w:t>
      </w:r>
    </w:p>
    <w:p w:rsidR="00926FCA" w:rsidRDefault="00926FCA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1E1F5C" w:rsidRPr="001E1F5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1E1F5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E1F5C">
        <w:rPr>
          <w:rFonts w:ascii="Times New Roman" w:eastAsia="Times New Roman" w:hAnsi="Times New Roman"/>
          <w:b/>
          <w:sz w:val="24"/>
          <w:szCs w:val="24"/>
          <w:lang w:eastAsia="pl-PL"/>
        </w:rPr>
        <w:t>Dostawa bioreaktorów wraz z osprzętem na potrzeby realizacji  projektu pt.: Technologia uprawy mikroglonów w bioreaktorach zamkniętych z recyklingiem CO2 i innych odpadów z biogazowni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6FCA" w:rsidRDefault="00025386" w:rsidP="00926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926FCA">
      <w:pPr>
        <w:autoSpaceDE w:val="0"/>
        <w:autoSpaceDN w:val="0"/>
        <w:adjustRightInd w:val="0"/>
        <w:spacing w:after="0" w:line="240" w:lineRule="auto"/>
        <w:jc w:val="both"/>
        <w:rPr>
          <w:sz w:val="24"/>
        </w:rPr>
      </w:pPr>
      <w:bookmarkStart w:id="0" w:name="_GoBack"/>
      <w:bookmarkEnd w:id="0"/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1F4" w:rsidRDefault="007A41F4" w:rsidP="00025386">
      <w:pPr>
        <w:spacing w:after="0" w:line="240" w:lineRule="auto"/>
      </w:pPr>
      <w:r>
        <w:separator/>
      </w:r>
    </w:p>
  </w:endnote>
  <w:endnote w:type="continuationSeparator" w:id="0">
    <w:p w:rsidR="007A41F4" w:rsidRDefault="007A41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5C" w:rsidRDefault="001E1F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F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26FC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5C" w:rsidRDefault="001E1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1F4" w:rsidRDefault="007A41F4" w:rsidP="00025386">
      <w:pPr>
        <w:spacing w:after="0" w:line="240" w:lineRule="auto"/>
      </w:pPr>
      <w:r>
        <w:separator/>
      </w:r>
    </w:p>
  </w:footnote>
  <w:footnote w:type="continuationSeparator" w:id="0">
    <w:p w:rsidR="007A41F4" w:rsidRDefault="007A41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5C" w:rsidRDefault="001E1F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5C" w:rsidRDefault="00926FCA">
    <w:pPr>
      <w:pStyle w:val="Nagwek"/>
    </w:pPr>
    <w:r w:rsidRPr="00E015DC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1F5C" w:rsidRDefault="001E1F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1F4"/>
    <w:rsid w:val="00025386"/>
    <w:rsid w:val="001C2314"/>
    <w:rsid w:val="001E1F5C"/>
    <w:rsid w:val="005624D8"/>
    <w:rsid w:val="007A41F4"/>
    <w:rsid w:val="008F2498"/>
    <w:rsid w:val="00926FCA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2015-08-04T09:00:00Z</dcterms:created>
  <dcterms:modified xsi:type="dcterms:W3CDTF">2015-08-04T09:00:00Z</dcterms:modified>
</cp:coreProperties>
</file>