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930D3" w:rsidRPr="002930D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930D3" w:rsidRPr="002930D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930D3" w:rsidP="009A21D7">
      <w:pPr>
        <w:pStyle w:val="Tekstpodstawowywcity"/>
        <w:spacing w:line="360" w:lineRule="auto"/>
        <w:ind w:firstLine="0"/>
      </w:pPr>
      <w:r w:rsidRPr="002930D3">
        <w:rPr>
          <w:b/>
        </w:rPr>
        <w:t>Dostawa bioreaktorów wraz z osprzętem na potrzeby realizacji  projektu pt.: Technologia uprawy mikroglonów w bioreaktorach zamkniętych z recyklingiem CO2 i innych odpadów z biogazowni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930D3" w:rsidRPr="002930D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930D3" w:rsidRPr="002930D3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930D3" w:rsidRPr="002930D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930D3" w:rsidRPr="002930D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28D" w:rsidRDefault="00DD228D">
      <w:r>
        <w:separator/>
      </w:r>
    </w:p>
  </w:endnote>
  <w:endnote w:type="continuationSeparator" w:id="0">
    <w:p w:rsidR="00DD228D" w:rsidRDefault="00DD2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6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6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3" w:rsidRDefault="002930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28D" w:rsidRDefault="00DD228D">
      <w:r>
        <w:separator/>
      </w:r>
    </w:p>
  </w:footnote>
  <w:footnote w:type="continuationSeparator" w:id="0">
    <w:p w:rsidR="00DD228D" w:rsidRDefault="00DD2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3" w:rsidRDefault="002930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3" w:rsidRDefault="00097610">
    <w:pPr>
      <w:pStyle w:val="Nagwek"/>
    </w:pPr>
    <w:r w:rsidRPr="00E015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Nagłówek Algi_kolor_11" style="width:453pt;height:89.25pt;visibility:visible;mso-wrap-style:square">
          <v:imagedata r:id="rId1" o:title="Nagłówek Algi_kolor_11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3" w:rsidRDefault="002930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28D"/>
    <w:rsid w:val="00002F64"/>
    <w:rsid w:val="00097610"/>
    <w:rsid w:val="000E6599"/>
    <w:rsid w:val="00111985"/>
    <w:rsid w:val="001614BA"/>
    <w:rsid w:val="00264E38"/>
    <w:rsid w:val="002776BA"/>
    <w:rsid w:val="002930D3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228D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872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2015-08-04T08:59:00Z</dcterms:created>
  <dcterms:modified xsi:type="dcterms:W3CDTF">2015-08-04T08:59:00Z</dcterms:modified>
</cp:coreProperties>
</file>