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24D9" w:rsidRPr="00E524D9" w:rsidRDefault="00771D77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771D77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Pr="00771D77">
        <w:rPr>
          <w:rFonts w:ascii="Tahoma" w:hAnsi="Tahoma" w:cs="Tahoma"/>
          <w:sz w:val="16"/>
          <w:szCs w:val="16"/>
        </w:rPr>
        <w:t>2015-07-27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771D77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771D77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771D77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771D77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771D77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771D77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771D77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771D77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771D77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552724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552724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771D77" w:rsidRPr="00552724">
        <w:rPr>
          <w:rFonts w:ascii="Tahoma" w:hAnsi="Tahoma" w:cs="Tahoma"/>
          <w:color w:val="000000"/>
          <w:sz w:val="16"/>
          <w:szCs w:val="16"/>
        </w:rPr>
        <w:t>(34)3250236</w:t>
      </w:r>
      <w:r w:rsidRPr="00552724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771D77" w:rsidRPr="00552724">
        <w:rPr>
          <w:rFonts w:ascii="Tahoma" w:hAnsi="Tahoma" w:cs="Tahoma"/>
          <w:color w:val="000000"/>
          <w:sz w:val="16"/>
          <w:szCs w:val="16"/>
        </w:rPr>
        <w:t>(34)3250415</w:t>
      </w:r>
      <w:r w:rsidRPr="00552724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771D77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771D77">
        <w:rPr>
          <w:rFonts w:ascii="Tahoma" w:hAnsi="Tahoma" w:cs="Tahoma"/>
          <w:b/>
          <w:sz w:val="16"/>
          <w:szCs w:val="16"/>
        </w:rPr>
        <w:t>ZP/D-30/A/15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771D77" w:rsidRPr="00771D77">
        <w:rPr>
          <w:rFonts w:ascii="Tahoma" w:hAnsi="Tahoma" w:cs="Tahoma"/>
          <w:b/>
          <w:sz w:val="16"/>
          <w:szCs w:val="16"/>
        </w:rPr>
        <w:t>ZP/D-30/A/15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771D77" w:rsidRPr="00771D77">
        <w:rPr>
          <w:rFonts w:ascii="Tahoma" w:hAnsi="Tahoma" w:cs="Tahoma"/>
          <w:b/>
          <w:color w:val="000000"/>
          <w:sz w:val="16"/>
          <w:szCs w:val="16"/>
        </w:rPr>
        <w:t>Dostawa kamery szybkiej wraz z obiektywem dla Wydziału Inżynierii Mechanicznej i Informatyki Politechniki Częstochowskiej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E524D9">
        <w:rPr>
          <w:rFonts w:ascii="Tahoma" w:hAnsi="Tahoma" w:cs="Tahoma"/>
          <w:sz w:val="16"/>
          <w:szCs w:val="16"/>
        </w:rPr>
        <w:t>Pzp</w:t>
      </w:r>
      <w:proofErr w:type="spellEnd"/>
      <w:r w:rsidRPr="00E524D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771D77" w:rsidRPr="00E524D9" w:rsidTr="00D60544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5000" w:type="pct"/>
          </w:tcPr>
          <w:p w:rsidR="00771D77" w:rsidRPr="00E524D9" w:rsidRDefault="00771D77" w:rsidP="00D60544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771D77" w:rsidRPr="00E524D9" w:rsidRDefault="00771D77" w:rsidP="00D6054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71D77">
              <w:rPr>
                <w:rFonts w:ascii="Tahoma" w:hAnsi="Tahoma" w:cs="Tahoma"/>
                <w:b/>
                <w:sz w:val="16"/>
                <w:szCs w:val="16"/>
              </w:rPr>
              <w:t>EC TEST SYSTEMS Sp. z o. o.</w:t>
            </w:r>
          </w:p>
          <w:p w:rsidR="00771D77" w:rsidRPr="00E524D9" w:rsidRDefault="00771D77" w:rsidP="00D6054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71D77">
              <w:rPr>
                <w:rFonts w:ascii="Tahoma" w:hAnsi="Tahoma" w:cs="Tahoma"/>
                <w:b/>
                <w:sz w:val="16"/>
                <w:szCs w:val="16"/>
              </w:rPr>
              <w:t>31-476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71D77">
              <w:rPr>
                <w:rFonts w:ascii="Tahoma" w:hAnsi="Tahoma" w:cs="Tahoma"/>
                <w:b/>
                <w:sz w:val="16"/>
                <w:szCs w:val="16"/>
              </w:rPr>
              <w:t>Kraków</w:t>
            </w:r>
          </w:p>
          <w:p w:rsidR="00771D77" w:rsidRPr="00E524D9" w:rsidRDefault="00771D77" w:rsidP="00D6054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71D77">
              <w:rPr>
                <w:rFonts w:ascii="Tahoma" w:hAnsi="Tahoma" w:cs="Tahoma"/>
                <w:b/>
                <w:sz w:val="16"/>
                <w:szCs w:val="16"/>
              </w:rPr>
              <w:t>Lublańska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71D77">
              <w:rPr>
                <w:rFonts w:ascii="Tahoma" w:hAnsi="Tahoma" w:cs="Tahoma"/>
                <w:b/>
                <w:sz w:val="16"/>
                <w:szCs w:val="16"/>
              </w:rPr>
              <w:t>34</w:t>
            </w:r>
          </w:p>
          <w:p w:rsidR="00771D77" w:rsidRPr="00E524D9" w:rsidRDefault="00771D77" w:rsidP="00D6054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552724">
              <w:rPr>
                <w:rFonts w:ascii="Tahoma" w:hAnsi="Tahoma" w:cs="Tahoma"/>
                <w:b/>
                <w:sz w:val="16"/>
                <w:szCs w:val="16"/>
              </w:rPr>
              <w:t>67 896.00 zł</w:t>
            </w:r>
          </w:p>
          <w:p w:rsidR="00771D77" w:rsidRPr="00E524D9" w:rsidRDefault="00771D77" w:rsidP="00D60544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771D77" w:rsidRPr="00E524D9" w:rsidRDefault="00771D77" w:rsidP="00D60544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771D77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odrzuceniu, a w wyniku przeprowadzonej oceny oferta przedmiotowego wykonawcy otrzymała najwyższą liczbę punktów - 95,00 pkt. Cena oferty mieści się w możliwościach finansowych Zamawiającego.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5"/>
        <w:gridCol w:w="2608"/>
        <w:gridCol w:w="2534"/>
        <w:gridCol w:w="2053"/>
      </w:tblGrid>
      <w:tr w:rsidR="00E524D9" w:rsidRPr="00581974" w:rsidTr="00771D77">
        <w:trPr>
          <w:jc w:val="center"/>
        </w:trPr>
        <w:tc>
          <w:tcPr>
            <w:tcW w:w="1295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343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305" w:type="pct"/>
            <w:vAlign w:val="center"/>
          </w:tcPr>
          <w:p w:rsidR="00E524D9" w:rsidRPr="00581974" w:rsidRDefault="00552724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Nazwa kryterium – liczba pkt</w:t>
            </w:r>
          </w:p>
        </w:tc>
        <w:tc>
          <w:tcPr>
            <w:tcW w:w="1057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771D77" w:rsidRPr="00581974" w:rsidTr="00771D77">
        <w:trPr>
          <w:jc w:val="center"/>
        </w:trPr>
        <w:tc>
          <w:tcPr>
            <w:tcW w:w="1295" w:type="pct"/>
            <w:vAlign w:val="center"/>
          </w:tcPr>
          <w:p w:rsidR="00771D77" w:rsidRPr="00581974" w:rsidRDefault="00771D77" w:rsidP="00D6054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71D77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771D77" w:rsidRPr="00581974" w:rsidRDefault="00771D77" w:rsidP="00D60544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771D77">
              <w:rPr>
                <w:rFonts w:ascii="Tahoma" w:hAnsi="Tahoma" w:cs="Tahoma"/>
                <w:bCs/>
                <w:sz w:val="16"/>
                <w:szCs w:val="16"/>
              </w:rPr>
              <w:t>EC TEST SYSTEMS Sp. z o. o.</w:t>
            </w:r>
          </w:p>
          <w:p w:rsidR="00771D77" w:rsidRPr="00581974" w:rsidRDefault="00771D77" w:rsidP="00D60544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771D77">
              <w:rPr>
                <w:rFonts w:ascii="Tahoma" w:hAnsi="Tahoma" w:cs="Tahoma"/>
                <w:bCs/>
                <w:sz w:val="16"/>
                <w:szCs w:val="16"/>
              </w:rPr>
              <w:t>Lublańska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771D77">
              <w:rPr>
                <w:rFonts w:ascii="Tahoma" w:hAnsi="Tahoma" w:cs="Tahoma"/>
                <w:bCs/>
                <w:sz w:val="16"/>
                <w:szCs w:val="16"/>
              </w:rPr>
              <w:t>34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771D77" w:rsidRPr="00581974" w:rsidRDefault="00771D77" w:rsidP="00D60544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771D77">
              <w:rPr>
                <w:rFonts w:ascii="Tahoma" w:hAnsi="Tahoma" w:cs="Tahoma"/>
                <w:bCs/>
                <w:sz w:val="16"/>
                <w:szCs w:val="16"/>
              </w:rPr>
              <w:t>31-476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771D77">
              <w:rPr>
                <w:rFonts w:ascii="Tahoma" w:hAnsi="Tahoma" w:cs="Tahoma"/>
                <w:bCs/>
                <w:sz w:val="16"/>
                <w:szCs w:val="16"/>
              </w:rPr>
              <w:t>Kraków</w:t>
            </w:r>
          </w:p>
          <w:p w:rsidR="00771D77" w:rsidRPr="00581974" w:rsidRDefault="00771D77" w:rsidP="00D6054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771D77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771D77" w:rsidRDefault="00552724" w:rsidP="00D6054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1. Cena -</w:t>
            </w:r>
            <w:r w:rsidR="00771D77" w:rsidRPr="00771D77">
              <w:rPr>
                <w:rFonts w:ascii="Tahoma" w:hAnsi="Tahoma" w:cs="Tahoma"/>
                <w:sz w:val="16"/>
                <w:szCs w:val="16"/>
              </w:rPr>
              <w:t xml:space="preserve"> 95,00</w:t>
            </w:r>
          </w:p>
          <w:p w:rsidR="00552724" w:rsidRPr="00581974" w:rsidRDefault="00552724" w:rsidP="00D6054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2. Okres gwarancji – 0,00</w:t>
            </w:r>
            <w:bookmarkStart w:id="0" w:name="_GoBack"/>
            <w:bookmarkEnd w:id="0"/>
          </w:p>
        </w:tc>
        <w:tc>
          <w:tcPr>
            <w:tcW w:w="1057" w:type="pct"/>
            <w:vAlign w:val="center"/>
          </w:tcPr>
          <w:p w:rsidR="00771D77" w:rsidRPr="00581974" w:rsidRDefault="00771D77" w:rsidP="00D6054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71D77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</w:rPr>
      </w:pPr>
    </w:p>
    <w:p w:rsidR="00E524D9" w:rsidRPr="00E524D9" w:rsidRDefault="00E524D9" w:rsidP="00E524D9">
      <w:pPr>
        <w:rPr>
          <w:rFonts w:ascii="Tahoma" w:hAnsi="Tahoma" w:cs="Tahoma"/>
          <w:sz w:val="24"/>
          <w:szCs w:val="24"/>
        </w:rPr>
      </w:pPr>
    </w:p>
    <w:sectPr w:rsidR="00E524D9" w:rsidRPr="00E524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3317" w:rsidRDefault="00193317">
      <w:r>
        <w:separator/>
      </w:r>
    </w:p>
  </w:endnote>
  <w:endnote w:type="continuationSeparator" w:id="0">
    <w:p w:rsidR="00193317" w:rsidRDefault="00193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D77" w:rsidRDefault="00771D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5272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5272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D77" w:rsidRDefault="00771D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3317" w:rsidRDefault="00193317">
      <w:r>
        <w:separator/>
      </w:r>
    </w:p>
  </w:footnote>
  <w:footnote w:type="continuationSeparator" w:id="0">
    <w:p w:rsidR="00193317" w:rsidRDefault="001933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D77" w:rsidRDefault="00771D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D77" w:rsidRDefault="00771D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D77" w:rsidRDefault="00771D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3317"/>
    <w:rsid w:val="00140696"/>
    <w:rsid w:val="00193317"/>
    <w:rsid w:val="00253031"/>
    <w:rsid w:val="00377700"/>
    <w:rsid w:val="00552724"/>
    <w:rsid w:val="00581974"/>
    <w:rsid w:val="005C147E"/>
    <w:rsid w:val="007124E4"/>
    <w:rsid w:val="00745012"/>
    <w:rsid w:val="00771D77"/>
    <w:rsid w:val="00987E41"/>
    <w:rsid w:val="00C36477"/>
    <w:rsid w:val="00C85A89"/>
    <w:rsid w:val="00CE6C76"/>
    <w:rsid w:val="00D5444F"/>
    <w:rsid w:val="00E524D9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55A1C97-6172-40C6-A634-C4AEAFA88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  <w:style w:type="paragraph" w:styleId="Tekstdymka">
    <w:name w:val="Balloon Text"/>
    <w:basedOn w:val="Normalny"/>
    <w:link w:val="TekstdymkaZnak"/>
    <w:rsid w:val="005527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7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2015-07-27T13:02:00Z</cp:lastPrinted>
  <dcterms:created xsi:type="dcterms:W3CDTF">2015-07-27T13:02:00Z</dcterms:created>
  <dcterms:modified xsi:type="dcterms:W3CDTF">2015-07-27T13:02:00Z</dcterms:modified>
</cp:coreProperties>
</file>