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6382E">
      <w:pPr>
        <w:spacing w:line="360" w:lineRule="auto"/>
        <w:rPr>
          <w:b/>
          <w:bCs/>
          <w:color w:val="000000"/>
          <w:sz w:val="24"/>
        </w:rPr>
      </w:pPr>
      <w:r w:rsidRPr="0066382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6382E">
      <w:pPr>
        <w:spacing w:line="360" w:lineRule="auto"/>
        <w:rPr>
          <w:color w:val="000000"/>
          <w:sz w:val="24"/>
        </w:rPr>
      </w:pPr>
      <w:r w:rsidRPr="0066382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6382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6382E">
      <w:pPr>
        <w:spacing w:line="360" w:lineRule="auto"/>
        <w:rPr>
          <w:color w:val="000000"/>
          <w:sz w:val="24"/>
        </w:rPr>
      </w:pPr>
      <w:r w:rsidRPr="0066382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6382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6382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6382E" w:rsidRPr="0066382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6382E" w:rsidRPr="0066382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6382E" w:rsidRPr="0066382E">
        <w:rPr>
          <w:b/>
          <w:color w:val="000000"/>
          <w:sz w:val="24"/>
        </w:rPr>
        <w:t>Druk kart mieszkańca i książeczek opłat dla Domów Studenckich Politechniki Częstochowskiej</w:t>
      </w:r>
      <w:r w:rsidR="00D33D07">
        <w:rPr>
          <w:b/>
          <w:color w:val="000000"/>
          <w:sz w:val="24"/>
        </w:rPr>
        <w:t xml:space="preserve">, </w:t>
      </w:r>
      <w:proofErr w:type="spellStart"/>
      <w:r w:rsidR="00D33D07">
        <w:rPr>
          <w:b/>
          <w:color w:val="000000"/>
          <w:sz w:val="24"/>
        </w:rPr>
        <w:t>spr</w:t>
      </w:r>
      <w:proofErr w:type="spellEnd"/>
      <w:r w:rsidR="00D33D07">
        <w:rPr>
          <w:b/>
          <w:color w:val="000000"/>
          <w:sz w:val="24"/>
        </w:rPr>
        <w:t>. nr rej. ZP/U-30/15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66382E" w:rsidTr="001958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6382E" w:rsidRDefault="0066382E" w:rsidP="0019581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382E">
              <w:rPr>
                <w:b/>
                <w:sz w:val="24"/>
              </w:rPr>
              <w:t>Zakład Poligraficzny "</w:t>
            </w:r>
            <w:proofErr w:type="spellStart"/>
            <w:r w:rsidRPr="0066382E">
              <w:rPr>
                <w:b/>
                <w:sz w:val="24"/>
              </w:rPr>
              <w:t>Dziamski-Gryska</w:t>
            </w:r>
            <w:proofErr w:type="spellEnd"/>
            <w:r w:rsidRPr="0066382E">
              <w:rPr>
                <w:b/>
                <w:sz w:val="24"/>
              </w:rPr>
              <w:t>"</w:t>
            </w:r>
          </w:p>
          <w:p w:rsidR="0066382E" w:rsidRDefault="0066382E" w:rsidP="0019581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382E">
              <w:rPr>
                <w:b/>
                <w:sz w:val="24"/>
              </w:rPr>
              <w:t>62-020</w:t>
            </w:r>
            <w:r>
              <w:rPr>
                <w:b/>
                <w:sz w:val="24"/>
              </w:rPr>
              <w:t xml:space="preserve"> </w:t>
            </w:r>
            <w:r w:rsidRPr="0066382E">
              <w:rPr>
                <w:b/>
                <w:sz w:val="24"/>
              </w:rPr>
              <w:t>Swarzędz</w:t>
            </w:r>
          </w:p>
          <w:p w:rsidR="0066382E" w:rsidRDefault="0066382E" w:rsidP="0019581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382E">
              <w:rPr>
                <w:b/>
                <w:sz w:val="24"/>
              </w:rPr>
              <w:t>Żeromskiego</w:t>
            </w:r>
            <w:r>
              <w:rPr>
                <w:b/>
                <w:sz w:val="24"/>
              </w:rPr>
              <w:t xml:space="preserve"> </w:t>
            </w:r>
            <w:r w:rsidRPr="0066382E">
              <w:rPr>
                <w:b/>
                <w:sz w:val="24"/>
              </w:rPr>
              <w:t>10</w:t>
            </w:r>
          </w:p>
          <w:p w:rsidR="0066382E" w:rsidRDefault="0066382E" w:rsidP="0019581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33D07">
              <w:rPr>
                <w:b/>
                <w:sz w:val="24"/>
              </w:rPr>
              <w:t>552.27 zł</w:t>
            </w:r>
            <w:r w:rsidRPr="0066382E">
              <w:rPr>
                <w:b/>
                <w:sz w:val="24"/>
              </w:rPr>
              <w:t>‚</w:t>
            </w:r>
          </w:p>
          <w:p w:rsidR="0066382E" w:rsidRPr="00253031" w:rsidRDefault="0066382E" w:rsidP="0019581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6382E" w:rsidRDefault="0066382E" w:rsidP="0019581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6382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223"/>
        <w:gridCol w:w="1985"/>
        <w:gridCol w:w="2268"/>
      </w:tblGrid>
      <w:tr w:rsidR="00D33D07" w:rsidRPr="00C63DA0" w:rsidTr="00D33D07">
        <w:tc>
          <w:tcPr>
            <w:tcW w:w="540" w:type="dxa"/>
            <w:shd w:val="clear" w:color="auto" w:fill="auto"/>
            <w:vAlign w:val="center"/>
          </w:tcPr>
          <w:p w:rsidR="00D33D07" w:rsidRPr="00C63DA0" w:rsidRDefault="00D33D0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3D07" w:rsidRPr="00C63DA0" w:rsidRDefault="00D33D0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33D07" w:rsidRPr="00C63DA0" w:rsidRDefault="00D33D0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D33D07" w:rsidRPr="00C63DA0" w:rsidRDefault="00D33D0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3D07" w:rsidRPr="00C63DA0" w:rsidRDefault="00D33D0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3D07" w:rsidRPr="00C63DA0" w:rsidRDefault="00D33D0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33D07" w:rsidRPr="00C63DA0" w:rsidTr="00D33D07">
        <w:tc>
          <w:tcPr>
            <w:tcW w:w="54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Zakład Poligraficzny "</w:t>
            </w:r>
            <w:proofErr w:type="spellStart"/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Dziamski-Gryska</w:t>
            </w:r>
            <w:proofErr w:type="spellEnd"/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"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Żeromskiego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62-020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Swarzędz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33D07" w:rsidRPr="00C63DA0" w:rsidTr="00D33D07">
        <w:tc>
          <w:tcPr>
            <w:tcW w:w="54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IDEAHOUSE Magdalena Łyko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109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46,36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51,36</w:t>
            </w:r>
          </w:p>
        </w:tc>
      </w:tr>
      <w:tr w:rsidR="00D33D07" w:rsidRPr="00C63DA0" w:rsidTr="00D33D07">
        <w:tc>
          <w:tcPr>
            <w:tcW w:w="54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DRUKARNIA CZĘSTOCHOWSKIE ZAKŁADY GRAFICZNE Sp. z o.o.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Al. NMP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27,03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32,03</w:t>
            </w:r>
          </w:p>
        </w:tc>
      </w:tr>
      <w:tr w:rsidR="00D33D07" w:rsidRPr="00C63DA0" w:rsidTr="00D33D07">
        <w:tc>
          <w:tcPr>
            <w:tcW w:w="54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HOLOGRAF Sp. z o.o.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Milionowa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3/5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93-102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D33D07" w:rsidRPr="00C63DA0" w:rsidTr="00D33D07">
        <w:tc>
          <w:tcPr>
            <w:tcW w:w="54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The</w:t>
            </w:r>
            <w:proofErr w:type="spellEnd"/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Challenge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Group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A.J. Molscy </w:t>
            </w:r>
            <w:proofErr w:type="spellStart"/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Świeradowska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51a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02-662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382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3D07" w:rsidRPr="00C63DA0" w:rsidRDefault="00D33D07" w:rsidP="00195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6382E">
      <w:pPr>
        <w:pStyle w:val="Nagwek"/>
        <w:tabs>
          <w:tab w:val="clear" w:pos="4536"/>
        </w:tabs>
        <w:jc w:val="both"/>
        <w:rPr>
          <w:sz w:val="24"/>
        </w:rPr>
      </w:pPr>
      <w:r w:rsidRPr="0066382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6382E">
        <w:rPr>
          <w:sz w:val="24"/>
        </w:rPr>
        <w:t>2015-07-23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013" w:rsidRDefault="00917013">
      <w:r>
        <w:separator/>
      </w:r>
    </w:p>
  </w:endnote>
  <w:endnote w:type="continuationSeparator" w:id="0">
    <w:p w:rsidR="00917013" w:rsidRDefault="00917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2E" w:rsidRDefault="0066382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3D0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3D0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2E" w:rsidRDefault="006638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013" w:rsidRDefault="00917013">
      <w:r>
        <w:separator/>
      </w:r>
    </w:p>
  </w:footnote>
  <w:footnote w:type="continuationSeparator" w:id="0">
    <w:p w:rsidR="00917013" w:rsidRDefault="009170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2E" w:rsidRDefault="006638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2E" w:rsidRDefault="006638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82E" w:rsidRDefault="006638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82E"/>
    <w:rsid w:val="00140696"/>
    <w:rsid w:val="00253031"/>
    <w:rsid w:val="00377700"/>
    <w:rsid w:val="005C147E"/>
    <w:rsid w:val="0066382E"/>
    <w:rsid w:val="007118AF"/>
    <w:rsid w:val="007124E4"/>
    <w:rsid w:val="00745012"/>
    <w:rsid w:val="0087722C"/>
    <w:rsid w:val="00917013"/>
    <w:rsid w:val="00987E41"/>
    <w:rsid w:val="00C63DA0"/>
    <w:rsid w:val="00C85A89"/>
    <w:rsid w:val="00D33D07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2015-07-23T08:19:00Z</dcterms:created>
  <dcterms:modified xsi:type="dcterms:W3CDTF">2015-07-23T08:19:00Z</dcterms:modified>
</cp:coreProperties>
</file>