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5057E" w:rsidRPr="0055057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057E" w:rsidRPr="0055057E">
        <w:rPr>
          <w:rFonts w:ascii="Times New Roman" w:eastAsia="Times New Roman" w:hAnsi="Times New Roman"/>
          <w:b/>
          <w:sz w:val="24"/>
          <w:szCs w:val="20"/>
          <w:lang w:eastAsia="pl-PL"/>
        </w:rPr>
        <w:t>ZP/D-14/15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5057E" w:rsidRPr="0055057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5057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05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szaf ekspozycyjnych do promocji i archiwizacji materiałów i próbek do badań w ramach projektu "Nowoczesne technologie materiałowe stosowane w </w:t>
      </w:r>
      <w:proofErr w:type="spellStart"/>
      <w:r w:rsidRPr="0055057E">
        <w:rPr>
          <w:rFonts w:ascii="Times New Roman" w:eastAsia="Times New Roman" w:hAnsi="Times New Roman"/>
          <w:b/>
          <w:sz w:val="24"/>
          <w:szCs w:val="24"/>
          <w:lang w:eastAsia="pl-PL"/>
        </w:rPr>
        <w:t>przemysle</w:t>
      </w:r>
      <w:proofErr w:type="spellEnd"/>
      <w:r w:rsidRPr="0055057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lotniczym ".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097" w:rsidRDefault="00E36097" w:rsidP="00025386">
      <w:pPr>
        <w:spacing w:after="0" w:line="240" w:lineRule="auto"/>
      </w:pPr>
      <w:r>
        <w:separator/>
      </w:r>
    </w:p>
  </w:endnote>
  <w:endnote w:type="continuationSeparator" w:id="0">
    <w:p w:rsidR="00E36097" w:rsidRDefault="00E360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7E" w:rsidRDefault="005505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F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F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7E" w:rsidRDefault="005505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097" w:rsidRDefault="00E36097" w:rsidP="00025386">
      <w:pPr>
        <w:spacing w:after="0" w:line="240" w:lineRule="auto"/>
      </w:pPr>
      <w:r>
        <w:separator/>
      </w:r>
    </w:p>
  </w:footnote>
  <w:footnote w:type="continuationSeparator" w:id="0">
    <w:p w:rsidR="00E36097" w:rsidRDefault="00E360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7E" w:rsidRDefault="005505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C07F4C" w:rsidRPr="00B635D7" w:rsidTr="00120EB8">
      <w:tc>
        <w:tcPr>
          <w:tcW w:w="3070" w:type="dxa"/>
          <w:vAlign w:val="center"/>
        </w:tcPr>
        <w:p w:rsidR="00C07F4C" w:rsidRPr="00B635D7" w:rsidRDefault="00C07F4C" w:rsidP="00120EB8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kern w:val="28"/>
              <w:sz w:val="20"/>
              <w:szCs w:val="20"/>
              <w:lang w:eastAsia="pl-PL"/>
            </w:rPr>
          </w:pPr>
          <w:r w:rsidRPr="00C07F4C">
            <w:rPr>
              <w:rFonts w:ascii="Times New Roman" w:eastAsia="Times New Roman" w:hAnsi="Times New Roman"/>
              <w:noProof/>
              <w:kern w:val="28"/>
              <w:sz w:val="20"/>
              <w:szCs w:val="20"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8" type="#_x0000_t75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C07F4C" w:rsidRPr="00B635D7" w:rsidRDefault="00C07F4C" w:rsidP="00120EB8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kern w:val="28"/>
              <w:sz w:val="20"/>
              <w:szCs w:val="20"/>
              <w:lang w:eastAsia="pl-PL"/>
            </w:rPr>
          </w:pPr>
          <w:r w:rsidRPr="00B635D7">
            <w:rPr>
              <w:rFonts w:ascii="Times New Roman" w:eastAsia="Times New Roman" w:hAnsi="Times New Roman"/>
              <w:kern w:val="28"/>
              <w:sz w:val="20"/>
              <w:szCs w:val="20"/>
              <w:lang w:eastAsia="pl-PL"/>
            </w:rPr>
            <w:object w:dxaOrig="2535" w:dyaOrig="1412">
              <v:shape id="_x0000_i1025" type="#_x0000_t75" style="width:46.5pt;height:26.25pt" o:ole="" fillcolor="window">
                <v:imagedata r:id="rId2" o:title=""/>
              </v:shape>
              <o:OLEObject Type="Embed" ProgID="CorelDraw.Graphic.7" ShapeID="_x0000_i1025" DrawAspect="Content" ObjectID="_1499064332" r:id="rId3"/>
            </w:object>
          </w:r>
        </w:p>
      </w:tc>
      <w:tc>
        <w:tcPr>
          <w:tcW w:w="3071" w:type="dxa"/>
          <w:vAlign w:val="center"/>
        </w:tcPr>
        <w:p w:rsidR="00C07F4C" w:rsidRPr="00B635D7" w:rsidRDefault="00C07F4C" w:rsidP="00120EB8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kern w:val="28"/>
              <w:sz w:val="20"/>
              <w:szCs w:val="20"/>
              <w:lang w:eastAsia="pl-PL"/>
            </w:rPr>
          </w:pPr>
          <w:r w:rsidRPr="00C07F4C">
            <w:rPr>
              <w:rFonts w:ascii="Times New Roman" w:eastAsia="Times New Roman" w:hAnsi="Times New Roman"/>
              <w:noProof/>
              <w:kern w:val="28"/>
              <w:sz w:val="20"/>
              <w:szCs w:val="20"/>
              <w:lang w:eastAsia="pl-PL"/>
            </w:rPr>
            <w:pict>
              <v:shape id="Obraz 1" o:spid="_x0000_i1026" type="#_x0000_t75" style="width:102pt;height:35.25pt;visibility:visible;mso-wrap-style:square">
                <v:imagedata r:id="rId4" o:title="Nowy obraz"/>
              </v:shape>
            </w:pict>
          </w:r>
        </w:p>
      </w:tc>
    </w:tr>
    <w:tr w:rsidR="00C07F4C" w:rsidRPr="00B635D7" w:rsidTr="00120EB8">
      <w:trPr>
        <w:trHeight w:val="647"/>
      </w:trPr>
      <w:tc>
        <w:tcPr>
          <w:tcW w:w="9212" w:type="dxa"/>
          <w:gridSpan w:val="3"/>
          <w:vAlign w:val="center"/>
        </w:tcPr>
        <w:p w:rsidR="00C07F4C" w:rsidRPr="00B635D7" w:rsidRDefault="00C07F4C" w:rsidP="00120EB8">
          <w:pPr>
            <w:spacing w:after="0" w:line="240" w:lineRule="auto"/>
            <w:jc w:val="center"/>
            <w:rPr>
              <w:rFonts w:ascii="Arial" w:eastAsia="Times New Roman" w:hAnsi="Arial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/>
              <w:sz w:val="12"/>
              <w:szCs w:val="21"/>
              <w:lang w:eastAsia="pl-PL"/>
            </w:rPr>
            <w:t>PROGRAM OPERACYJNY INNOWACYJNA GOSPODARKA</w:t>
          </w:r>
        </w:p>
        <w:p w:rsidR="00C07F4C" w:rsidRPr="00B635D7" w:rsidRDefault="00C07F4C" w:rsidP="00120EB8">
          <w:pPr>
            <w:spacing w:after="0" w:line="240" w:lineRule="auto"/>
            <w:jc w:val="center"/>
            <w:rPr>
              <w:rFonts w:ascii="Arial" w:eastAsia="Times New Roman" w:hAnsi="Arial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/>
              <w:sz w:val="12"/>
              <w:szCs w:val="21"/>
              <w:lang w:eastAsia="pl-PL"/>
            </w:rPr>
            <w:t>Priorytet  1. Badania i rozwój nowoczesnych technologii: Działanie 1.1. Wsparcie badań naukowych dla budowy gospodarki opartej na wiedzy</w:t>
          </w:r>
        </w:p>
        <w:p w:rsidR="00C07F4C" w:rsidRPr="00B635D7" w:rsidRDefault="00C07F4C" w:rsidP="00120EB8">
          <w:pPr>
            <w:spacing w:after="0" w:line="240" w:lineRule="auto"/>
            <w:jc w:val="center"/>
            <w:rPr>
              <w:rFonts w:ascii="Arial" w:eastAsia="Times New Roman" w:hAnsi="Arial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/>
              <w:sz w:val="12"/>
              <w:szCs w:val="21"/>
              <w:lang w:eastAsia="pl-PL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55057E" w:rsidRDefault="0055057E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7E" w:rsidRDefault="00550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97"/>
    <w:rsid w:val="00025386"/>
    <w:rsid w:val="001C2314"/>
    <w:rsid w:val="0055057E"/>
    <w:rsid w:val="005624D8"/>
    <w:rsid w:val="008F2498"/>
    <w:rsid w:val="00A56A6F"/>
    <w:rsid w:val="00C07F4C"/>
    <w:rsid w:val="00D55FC4"/>
    <w:rsid w:val="00E360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2015-07-22T07:59:00Z</dcterms:created>
  <dcterms:modified xsi:type="dcterms:W3CDTF">2015-07-22T07:59:00Z</dcterms:modified>
</cp:coreProperties>
</file>