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D075C0" w:rsidRPr="00D075C0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D075C0" w:rsidRPr="00D075C0">
        <w:rPr>
          <w:rFonts w:ascii="Times New Roman" w:eastAsia="Times New Roman" w:hAnsi="Times New Roman"/>
          <w:b/>
          <w:lang w:eastAsia="pl-PL"/>
        </w:rPr>
        <w:t>ZP/D-40/A/15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D075C0" w:rsidRPr="00D075C0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D075C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D075C0">
        <w:rPr>
          <w:rFonts w:ascii="Times New Roman" w:eastAsia="Times New Roman" w:hAnsi="Times New Roman"/>
          <w:b/>
          <w:lang w:eastAsia="pl-PL"/>
        </w:rPr>
        <w:t>Dostawa reduktorów, rotametrów oraz detektorów gazu dla Wydziału Inżynierii Środowiska i Biotechnologii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AB6" w:rsidRDefault="00561AB6" w:rsidP="00025386">
      <w:pPr>
        <w:spacing w:after="0" w:line="240" w:lineRule="auto"/>
      </w:pPr>
      <w:r>
        <w:separator/>
      </w:r>
    </w:p>
  </w:endnote>
  <w:endnote w:type="continuationSeparator" w:id="0">
    <w:p w:rsidR="00561AB6" w:rsidRDefault="00561A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5C0" w:rsidRDefault="00D075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7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7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5C0" w:rsidRDefault="00D075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AB6" w:rsidRDefault="00561AB6" w:rsidP="00025386">
      <w:pPr>
        <w:spacing w:after="0" w:line="240" w:lineRule="auto"/>
      </w:pPr>
      <w:r>
        <w:separator/>
      </w:r>
    </w:p>
  </w:footnote>
  <w:footnote w:type="continuationSeparator" w:id="0">
    <w:p w:rsidR="00561AB6" w:rsidRDefault="00561A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5C0" w:rsidRDefault="00D075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5C0" w:rsidRDefault="00D075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5C0" w:rsidRDefault="00D075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AB6"/>
    <w:rsid w:val="00025386"/>
    <w:rsid w:val="001527B3"/>
    <w:rsid w:val="001B232E"/>
    <w:rsid w:val="001C2314"/>
    <w:rsid w:val="00254EBF"/>
    <w:rsid w:val="00443883"/>
    <w:rsid w:val="0047653F"/>
    <w:rsid w:val="00561AB6"/>
    <w:rsid w:val="005624D8"/>
    <w:rsid w:val="008F2498"/>
    <w:rsid w:val="00A56A6F"/>
    <w:rsid w:val="00D075C0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7A9006F-9405-4445-8AE2-035A8E81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2015-07-16T09:25:00Z</dcterms:created>
  <dcterms:modified xsi:type="dcterms:W3CDTF">2015-07-16T09:25:00Z</dcterms:modified>
</cp:coreProperties>
</file>