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9F7BFB" w:rsidRPr="005462D7">
        <w:rPr>
          <w:b/>
          <w:i w:val="0"/>
        </w:rPr>
        <w:t>4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7BFB" w:rsidRPr="009F7BFB">
        <w:rPr>
          <w:rFonts w:ascii="Times New Roman" w:eastAsia="Times New Roman" w:hAnsi="Times New Roman"/>
          <w:b/>
          <w:sz w:val="24"/>
          <w:szCs w:val="20"/>
          <w:lang w:eastAsia="pl-PL"/>
        </w:rPr>
        <w:t>ZP/D-40/A/15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F7BFB" w:rsidRPr="009F7BF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F7BF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F7BFB">
        <w:rPr>
          <w:rFonts w:ascii="Times New Roman" w:eastAsia="Times New Roman" w:hAnsi="Times New Roman"/>
          <w:b/>
          <w:sz w:val="24"/>
          <w:szCs w:val="24"/>
          <w:lang w:eastAsia="pl-PL"/>
        </w:rPr>
        <w:t>Dostawa reduktorów, rotametrów oraz detektorów gazu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5FB" w:rsidRDefault="006565FB" w:rsidP="00025386">
      <w:pPr>
        <w:spacing w:after="0" w:line="240" w:lineRule="auto"/>
      </w:pPr>
      <w:r>
        <w:separator/>
      </w:r>
    </w:p>
  </w:endnote>
  <w:endnote w:type="continuationSeparator" w:id="0">
    <w:p w:rsidR="006565FB" w:rsidRDefault="006565F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FB" w:rsidRDefault="009F7B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2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FB" w:rsidRDefault="009F7B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5FB" w:rsidRDefault="006565FB" w:rsidP="00025386">
      <w:pPr>
        <w:spacing w:after="0" w:line="240" w:lineRule="auto"/>
      </w:pPr>
      <w:r>
        <w:separator/>
      </w:r>
    </w:p>
  </w:footnote>
  <w:footnote w:type="continuationSeparator" w:id="0">
    <w:p w:rsidR="006565FB" w:rsidRDefault="006565F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FB" w:rsidRDefault="009F7B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FB" w:rsidRDefault="009F7B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FB" w:rsidRDefault="009F7B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5FB"/>
    <w:rsid w:val="00025386"/>
    <w:rsid w:val="001C2314"/>
    <w:rsid w:val="005462D7"/>
    <w:rsid w:val="005624D8"/>
    <w:rsid w:val="006565FB"/>
    <w:rsid w:val="008F2498"/>
    <w:rsid w:val="009F7BFB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CE3AA2A-48EF-46EA-BF14-318543C3F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6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2D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2015-07-16T09:24:00Z</cp:lastPrinted>
  <dcterms:created xsi:type="dcterms:W3CDTF">2015-07-16T09:24:00Z</dcterms:created>
  <dcterms:modified xsi:type="dcterms:W3CDTF">2015-07-16T09:24:00Z</dcterms:modified>
</cp:coreProperties>
</file>