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60A0" w:rsidRPr="003660A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60A0" w:rsidRPr="003660A0">
        <w:rPr>
          <w:b/>
          <w:sz w:val="24"/>
        </w:rPr>
        <w:t>ZP/D-40/A/15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60A0" w:rsidRPr="003660A0">
        <w:rPr>
          <w:b/>
        </w:rPr>
        <w:t>przetarg nieograniczony</w:t>
      </w:r>
      <w:r w:rsidR="00753DC1">
        <w:t xml:space="preserve"> na:</w:t>
      </w:r>
    </w:p>
    <w:p w:rsidR="0000184A" w:rsidRDefault="003660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60A0">
        <w:rPr>
          <w:b/>
          <w:sz w:val="24"/>
          <w:szCs w:val="24"/>
        </w:rPr>
        <w:t>Dostawa reduktorów, rotametrów oraz detektorów gazu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60A0" w:rsidRPr="003660A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60A0" w:rsidRPr="003660A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660A0" w:rsidRPr="003660A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3CA" w:rsidRDefault="000E43CA">
      <w:r>
        <w:separator/>
      </w:r>
    </w:p>
  </w:endnote>
  <w:endnote w:type="continuationSeparator" w:id="0">
    <w:p w:rsidR="000E43CA" w:rsidRDefault="000E4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0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0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0A0" w:rsidRDefault="003660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3CA" w:rsidRDefault="000E43CA">
      <w:r>
        <w:separator/>
      </w:r>
    </w:p>
  </w:footnote>
  <w:footnote w:type="continuationSeparator" w:id="0">
    <w:p w:rsidR="000E43CA" w:rsidRDefault="000E43C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0A0" w:rsidRDefault="003660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0A0" w:rsidRDefault="003660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0A0" w:rsidRDefault="003660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3CA"/>
    <w:rsid w:val="0000184A"/>
    <w:rsid w:val="00012997"/>
    <w:rsid w:val="000621A2"/>
    <w:rsid w:val="00075CEC"/>
    <w:rsid w:val="000E43C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660A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2B4D9E-9400-49DD-8700-E7E7D79F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91609-BE59-485A-87F8-E0DC7BBD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2015-07-16T09:23:00Z</dcterms:created>
  <dcterms:modified xsi:type="dcterms:W3CDTF">2015-07-16T09:23:00Z</dcterms:modified>
</cp:coreProperties>
</file>