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91940" w:rsidRPr="00B91940">
        <w:rPr>
          <w:b/>
          <w:i w:val="0"/>
        </w:rPr>
        <w:t>1</w:t>
      </w:r>
    </w:p>
    <w:p w:rsidR="006F646A" w:rsidRDefault="00B352E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1940" w:rsidRPr="00B9194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91940" w:rsidRPr="00B91940">
        <w:rPr>
          <w:b/>
        </w:rPr>
        <w:t>Dostawa reduktorów, rotametrów oraz detektorów gazu dla Wydziału Inżynierii Środowiska i Biotechnologii Politechniki Częstochowskiej</w:t>
      </w:r>
      <w:r w:rsidR="00B352E7">
        <w:t xml:space="preserve">, </w:t>
      </w:r>
      <w:proofErr w:type="spellStart"/>
      <w:r w:rsidR="00B352E7">
        <w:t>spr</w:t>
      </w:r>
      <w:proofErr w:type="spellEnd"/>
      <w:r w:rsidR="00B352E7">
        <w:t xml:space="preserve">. nr rej. </w:t>
      </w:r>
      <w:r w:rsidR="00B352E7" w:rsidRPr="00B352E7">
        <w:rPr>
          <w:b/>
        </w:rPr>
        <w:t>ZP/D-40/A/15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F38" w:rsidRDefault="00BA2F38">
      <w:r>
        <w:separator/>
      </w:r>
    </w:p>
  </w:endnote>
  <w:endnote w:type="continuationSeparator" w:id="0">
    <w:p w:rsidR="00BA2F38" w:rsidRDefault="00BA2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B352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52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52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F38" w:rsidRDefault="00BA2F38">
      <w:r>
        <w:separator/>
      </w:r>
    </w:p>
  </w:footnote>
  <w:footnote w:type="continuationSeparator" w:id="0">
    <w:p w:rsidR="00BA2F38" w:rsidRDefault="00BA2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940" w:rsidRDefault="00B919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940" w:rsidRDefault="00B919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940" w:rsidRDefault="00B919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F3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352E7"/>
    <w:rsid w:val="00B52793"/>
    <w:rsid w:val="00B91940"/>
    <w:rsid w:val="00BA2F38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230358-2046-4BE3-BDC1-5919636C3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B352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352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2015-07-16T09:23:00Z</cp:lastPrinted>
  <dcterms:created xsi:type="dcterms:W3CDTF">2015-07-16T09:23:00Z</dcterms:created>
  <dcterms:modified xsi:type="dcterms:W3CDTF">2015-07-16T09:23:00Z</dcterms:modified>
</cp:coreProperties>
</file>