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472F9" w:rsidRPr="00B472F9">
        <w:rPr>
          <w:b/>
        </w:rPr>
        <w:t>4</w:t>
      </w:r>
    </w:p>
    <w:p w:rsidR="00025386" w:rsidRDefault="00646E65">
      <w:r>
        <w:rPr>
          <w:noProof/>
        </w:rPr>
        <w:pict>
          <v:roundrect id="Prostokąt zaokrąglony 2" o:spid="_x0000_s1028" style="position:absolute;margin-left:-10.85pt;margin-top:13.65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025386" w:rsidRDefault="00025386" w:rsidP="00025386"/>
    <w:p w:rsidR="00025386" w:rsidRPr="00025386" w:rsidRDefault="00025386" w:rsidP="00025386"/>
    <w:p w:rsidR="00646E65" w:rsidRDefault="00646E65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46E65" w:rsidRDefault="00646E65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46E65" w:rsidRDefault="00646E65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472F9" w:rsidRPr="00B472F9">
        <w:rPr>
          <w:rFonts w:ascii="Times New Roman" w:eastAsia="Times New Roman" w:hAnsi="Times New Roman"/>
          <w:b/>
          <w:sz w:val="24"/>
          <w:szCs w:val="20"/>
          <w:lang w:eastAsia="pl-PL"/>
        </w:rPr>
        <w:t>ZP/D-13/15</w:t>
      </w:r>
    </w:p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Pr="00A56A6F" w:rsidRDefault="00A56A6F" w:rsidP="00646E65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B472F9" w:rsidRPr="00B472F9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 w:rsidR="00646E65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B472F9" w:rsidRPr="00B472F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medium grzewczego do obiektu badawczego szklarni w ramach projektu pt.: "Technologia uprawy </w:t>
      </w:r>
      <w:proofErr w:type="spellStart"/>
      <w:r w:rsidR="00B472F9" w:rsidRPr="00B472F9">
        <w:rPr>
          <w:rFonts w:ascii="Times New Roman" w:eastAsia="Times New Roman" w:hAnsi="Times New Roman"/>
          <w:b/>
          <w:sz w:val="24"/>
          <w:szCs w:val="24"/>
          <w:lang w:eastAsia="pl-PL"/>
        </w:rPr>
        <w:t>mikroglonów</w:t>
      </w:r>
      <w:proofErr w:type="spellEnd"/>
      <w:r w:rsidR="00B472F9" w:rsidRPr="00B472F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bioreaktorach zamkniętych z recyklingiem CO2 i innych odpadów z biogazowni"</w:t>
      </w: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646E65">
        <w:trPr>
          <w:trHeight w:val="1473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2E3" w:rsidRDefault="00A762E3" w:rsidP="00025386">
      <w:pPr>
        <w:spacing w:after="0" w:line="240" w:lineRule="auto"/>
      </w:pPr>
      <w:r>
        <w:separator/>
      </w:r>
    </w:p>
  </w:endnote>
  <w:endnote w:type="continuationSeparator" w:id="0">
    <w:p w:rsidR="00A762E3" w:rsidRDefault="00A762E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2F9" w:rsidRDefault="00B472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6E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6E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2F9" w:rsidRDefault="00B472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2E3" w:rsidRDefault="00A762E3" w:rsidP="00025386">
      <w:pPr>
        <w:spacing w:after="0" w:line="240" w:lineRule="auto"/>
      </w:pPr>
      <w:r>
        <w:separator/>
      </w:r>
    </w:p>
  </w:footnote>
  <w:footnote w:type="continuationSeparator" w:id="0">
    <w:p w:rsidR="00A762E3" w:rsidRDefault="00A762E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2F9" w:rsidRDefault="00B472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2F9" w:rsidRDefault="00646E65">
    <w:pPr>
      <w:pStyle w:val="Nagwek"/>
    </w:pPr>
    <w:r w:rsidRPr="00646E65">
      <w:rPr>
        <w:rFonts w:ascii="Times New Roman" w:eastAsia="Times New Roman" w:hAnsi="Times New Roman"/>
        <w:noProof/>
        <w:sz w:val="20"/>
        <w:szCs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2F9" w:rsidRDefault="00B472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62E3"/>
    <w:rsid w:val="00025386"/>
    <w:rsid w:val="001C2314"/>
    <w:rsid w:val="005624D8"/>
    <w:rsid w:val="00646E65"/>
    <w:rsid w:val="008F2498"/>
    <w:rsid w:val="00A56A6F"/>
    <w:rsid w:val="00A762E3"/>
    <w:rsid w:val="00B472F9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2015-07-15T12:25:00Z</dcterms:created>
  <dcterms:modified xsi:type="dcterms:W3CDTF">2015-07-15T12:25:00Z</dcterms:modified>
</cp:coreProperties>
</file>