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8D27A1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8.3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47701" w:rsidRPr="00947701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8D27A1" w:rsidRDefault="008D27A1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47701" w:rsidRPr="00947701">
        <w:rPr>
          <w:rFonts w:ascii="Times New Roman" w:eastAsia="Times New Roman" w:hAnsi="Times New Roman"/>
          <w:b/>
          <w:sz w:val="24"/>
          <w:szCs w:val="20"/>
          <w:lang w:eastAsia="pl-PL"/>
        </w:rPr>
        <w:t>ZP/D-32/A/15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47701" w:rsidRPr="0094770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4770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477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Realizacja dostawy wysadu pofermentacyjnego z </w:t>
      </w:r>
      <w:proofErr w:type="spellStart"/>
      <w:r w:rsidRPr="00947701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bookmarkStart w:id="0" w:name="_GoBack"/>
      <w:bookmarkEnd w:id="0"/>
      <w:proofErr w:type="spellEnd"/>
      <w:r w:rsidRPr="009477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na potrzeby realizacji  projektu pt.: Technologia uprawy </w:t>
      </w:r>
      <w:proofErr w:type="spellStart"/>
      <w:r w:rsidRPr="00947701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Pr="009477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recyklingiem CO2 i innych odpadów z </w:t>
      </w:r>
      <w:proofErr w:type="spellStart"/>
      <w:r w:rsidRPr="00947701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proofErr w:type="spellEnd"/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8D27A1">
        <w:trPr>
          <w:trHeight w:val="236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2D8" w:rsidRDefault="00B532D8" w:rsidP="00025386">
      <w:pPr>
        <w:spacing w:after="0" w:line="240" w:lineRule="auto"/>
      </w:pPr>
      <w:r>
        <w:separator/>
      </w:r>
    </w:p>
  </w:endnote>
  <w:endnote w:type="continuationSeparator" w:id="0">
    <w:p w:rsidR="00B532D8" w:rsidRDefault="00B532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01" w:rsidRDefault="009477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7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7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01" w:rsidRDefault="009477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2D8" w:rsidRDefault="00B532D8" w:rsidP="00025386">
      <w:pPr>
        <w:spacing w:after="0" w:line="240" w:lineRule="auto"/>
      </w:pPr>
      <w:r>
        <w:separator/>
      </w:r>
    </w:p>
  </w:footnote>
  <w:footnote w:type="continuationSeparator" w:id="0">
    <w:p w:rsidR="00B532D8" w:rsidRDefault="00B532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01" w:rsidRDefault="009477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7A1" w:rsidRPr="008D27A1" w:rsidRDefault="008D27A1" w:rsidP="008D27A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 w:rsidRPr="008D27A1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947701" w:rsidRDefault="009477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01" w:rsidRDefault="00947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2D8"/>
    <w:rsid w:val="00025386"/>
    <w:rsid w:val="001C2314"/>
    <w:rsid w:val="005624D8"/>
    <w:rsid w:val="008D27A1"/>
    <w:rsid w:val="008F2498"/>
    <w:rsid w:val="00947701"/>
    <w:rsid w:val="00A56A6F"/>
    <w:rsid w:val="00B532D8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2015-07-14T10:20:00Z</dcterms:created>
  <dcterms:modified xsi:type="dcterms:W3CDTF">2015-07-14T10:20:00Z</dcterms:modified>
</cp:coreProperties>
</file>