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411AAC" w:rsidRPr="00411AAC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411AAC" w:rsidRPr="00411AAC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411AAC" w:rsidRPr="00411AAC">
        <w:rPr>
          <w:b/>
        </w:rPr>
        <w:t xml:space="preserve">Najem silnika biogazowego na potrzeby badań w ramach projektu pn." Technologia uprawy </w:t>
      </w:r>
      <w:proofErr w:type="spellStart"/>
      <w:r w:rsidR="00411AAC" w:rsidRPr="00411AAC">
        <w:rPr>
          <w:b/>
        </w:rPr>
        <w:t>mikroglonów</w:t>
      </w:r>
      <w:proofErr w:type="spellEnd"/>
      <w:r w:rsidR="00411AAC" w:rsidRPr="00411AAC">
        <w:rPr>
          <w:b/>
        </w:rPr>
        <w:t xml:space="preserve"> w bioreaktorach zamkniętych </w:t>
      </w:r>
      <w:bookmarkStart w:id="0" w:name="_GoBack"/>
      <w:bookmarkEnd w:id="0"/>
      <w:r w:rsidR="00411AAC" w:rsidRPr="00411AAC">
        <w:rPr>
          <w:b/>
        </w:rPr>
        <w:t xml:space="preserve">z recyklingiem CO2 i innych odpadów z </w:t>
      </w:r>
      <w:proofErr w:type="spellStart"/>
      <w:r w:rsidR="00411AAC" w:rsidRPr="00411AAC">
        <w:rPr>
          <w:b/>
        </w:rPr>
        <w:t>biogazowni</w:t>
      </w:r>
      <w:proofErr w:type="spellEnd"/>
      <w:r w:rsidR="00411AAC" w:rsidRPr="00411AAC">
        <w:rPr>
          <w:b/>
        </w:rPr>
        <w:t>"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5534" w:rsidRDefault="008A5534">
      <w:r>
        <w:separator/>
      </w:r>
    </w:p>
  </w:endnote>
  <w:endnote w:type="continuationSeparator" w:id="0">
    <w:p w:rsidR="008A5534" w:rsidRDefault="008A55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D459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D459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A553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5534" w:rsidRDefault="008A5534">
      <w:r>
        <w:separator/>
      </w:r>
    </w:p>
  </w:footnote>
  <w:footnote w:type="continuationSeparator" w:id="0">
    <w:p w:rsidR="008A5534" w:rsidRDefault="008A55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AAC" w:rsidRDefault="00411A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591" w:rsidRDefault="00AD4591" w:rsidP="00AD4591">
    <w:pPr>
      <w:pStyle w:val="Nagwek"/>
    </w:pPr>
    <w:r w:rsidRPr="002D750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Nagłówek Algi_kolor_11" style="width:452.95pt;height:89.6pt;visibility:visible;mso-wrap-style:square">
          <v:imagedata r:id="rId1" o:title="Nagłówek Algi_kolor_11"/>
        </v:shape>
      </w:pict>
    </w:r>
  </w:p>
  <w:p w:rsidR="00411AAC" w:rsidRDefault="00411AA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AAC" w:rsidRDefault="00411AA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5534"/>
    <w:rsid w:val="000A5EC4"/>
    <w:rsid w:val="00212828"/>
    <w:rsid w:val="00271E63"/>
    <w:rsid w:val="00280712"/>
    <w:rsid w:val="002A7C88"/>
    <w:rsid w:val="00411AAC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A5534"/>
    <w:rsid w:val="008C6FD5"/>
    <w:rsid w:val="009A0497"/>
    <w:rsid w:val="009B1B93"/>
    <w:rsid w:val="00A146F3"/>
    <w:rsid w:val="00AD4591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character" w:customStyle="1" w:styleId="NagwekZnak">
    <w:name w:val="Nagłówek Znak"/>
    <w:link w:val="Nagwek"/>
    <w:rsid w:val="00AD45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142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2015-07-14T09:09:00Z</dcterms:created>
  <dcterms:modified xsi:type="dcterms:W3CDTF">2015-07-14T09:09:00Z</dcterms:modified>
</cp:coreProperties>
</file>