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871593" w:rsidRPr="00871593">
        <w:rPr>
          <w:b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871593" w:rsidRPr="00871593">
        <w:rPr>
          <w:rFonts w:ascii="Times New Roman" w:eastAsia="Times New Roman" w:hAnsi="Times New Roman"/>
          <w:b/>
          <w:lang w:eastAsia="pl-PL"/>
        </w:rPr>
        <w:t>ZP/D-38/A/15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871593" w:rsidRPr="00871593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87159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871593">
        <w:rPr>
          <w:rFonts w:ascii="Times New Roman" w:eastAsia="Times New Roman" w:hAnsi="Times New Roman"/>
          <w:b/>
          <w:lang w:eastAsia="pl-PL"/>
        </w:rPr>
        <w:t>Dostawa i uruchomienie urządzenia do pomiaru mocy i momentu obrotowego pojazdów samochodowych (hamowni podwoziowej) dla Wydziału Inżynierii Mechanicznej i Informatyki Politechniki Częstochowskiej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lastRenderedPageBreak/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EE4" w:rsidRDefault="00037EE4" w:rsidP="00025386">
      <w:pPr>
        <w:spacing w:after="0" w:line="240" w:lineRule="auto"/>
      </w:pPr>
      <w:r>
        <w:separator/>
      </w:r>
    </w:p>
  </w:endnote>
  <w:endnote w:type="continuationSeparator" w:id="0">
    <w:p w:rsidR="00037EE4" w:rsidRDefault="00037E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593" w:rsidRDefault="008715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15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15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593" w:rsidRDefault="008715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EE4" w:rsidRDefault="00037EE4" w:rsidP="00025386">
      <w:pPr>
        <w:spacing w:after="0" w:line="240" w:lineRule="auto"/>
      </w:pPr>
      <w:r>
        <w:separator/>
      </w:r>
    </w:p>
  </w:footnote>
  <w:footnote w:type="continuationSeparator" w:id="0">
    <w:p w:rsidR="00037EE4" w:rsidRDefault="00037E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593" w:rsidRDefault="008715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593" w:rsidRDefault="008715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593" w:rsidRDefault="008715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7EE4"/>
    <w:rsid w:val="00025386"/>
    <w:rsid w:val="00037EE4"/>
    <w:rsid w:val="001527B3"/>
    <w:rsid w:val="001B232E"/>
    <w:rsid w:val="001C2314"/>
    <w:rsid w:val="00254EBF"/>
    <w:rsid w:val="00443883"/>
    <w:rsid w:val="0047653F"/>
    <w:rsid w:val="005624D8"/>
    <w:rsid w:val="00871593"/>
    <w:rsid w:val="008F2498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BD37FB5-AB3C-414B-858B-5A4D6630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2015-07-14T07:42:00Z</dcterms:created>
  <dcterms:modified xsi:type="dcterms:W3CDTF">2015-07-14T07:42:00Z</dcterms:modified>
</cp:coreProperties>
</file>