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E6565" w:rsidRPr="00EE656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E6565" w:rsidRPr="00EE6565">
        <w:rPr>
          <w:b/>
          <w:sz w:val="24"/>
        </w:rPr>
        <w:t>ZP/D-38/A/15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E6565" w:rsidRPr="00EE6565">
        <w:rPr>
          <w:b/>
        </w:rPr>
        <w:t>przetarg nieograniczony</w:t>
      </w:r>
      <w:r w:rsidR="00753DC1">
        <w:t xml:space="preserve"> na:</w:t>
      </w:r>
    </w:p>
    <w:p w:rsidR="0000184A" w:rsidRDefault="00EE656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E6565">
        <w:rPr>
          <w:b/>
          <w:sz w:val="24"/>
          <w:szCs w:val="24"/>
        </w:rPr>
        <w:t>Dostawa i uruchomienie urządzenia do pomiaru mocy i momentu obrotowego pojazdów samochodowych (hamowni podwoziowej)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E6565" w:rsidRPr="00EE656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E6565" w:rsidRPr="00EE6565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E6565" w:rsidRPr="00EE656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10E" w:rsidRDefault="000A310E">
      <w:r>
        <w:separator/>
      </w:r>
    </w:p>
  </w:endnote>
  <w:endnote w:type="continuationSeparator" w:id="0">
    <w:p w:rsidR="000A310E" w:rsidRDefault="000A3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5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5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565" w:rsidRDefault="00EE65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10E" w:rsidRDefault="000A310E">
      <w:r>
        <w:separator/>
      </w:r>
    </w:p>
  </w:footnote>
  <w:footnote w:type="continuationSeparator" w:id="0">
    <w:p w:rsidR="000A310E" w:rsidRDefault="000A310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565" w:rsidRDefault="00EE65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565" w:rsidRDefault="00EE65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565" w:rsidRDefault="00EE65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310E"/>
    <w:rsid w:val="0000184A"/>
    <w:rsid w:val="00012997"/>
    <w:rsid w:val="000621A2"/>
    <w:rsid w:val="00075CEC"/>
    <w:rsid w:val="000A310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656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B7C676-08B1-4DAF-99B8-439EEFDF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D1E88-41E2-4401-B95D-F6AC93FA2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2015-07-14T07:42:00Z</dcterms:created>
  <dcterms:modified xsi:type="dcterms:W3CDTF">2015-07-14T07:42:00Z</dcterms:modified>
</cp:coreProperties>
</file>