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B14DA" w:rsidRPr="00CB14DA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14DA" w:rsidRPr="00CB14D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B14DA" w:rsidRPr="00CB14DA">
        <w:rPr>
          <w:b/>
        </w:rPr>
        <w:t>Dostawa i uruchomienie urządzenia do pomiaru mocy i momentu obrotowego pojazdów samochodowych (hamowni podwoziowej) dla Wydziału Inżynierii Mechanicznej i Informatyki Politechniki Częstochowskiej</w:t>
      </w:r>
      <w:r w:rsidR="00705613">
        <w:t xml:space="preserve">, </w:t>
      </w:r>
      <w:proofErr w:type="spellStart"/>
      <w:r w:rsidR="00705613">
        <w:t>spr</w:t>
      </w:r>
      <w:proofErr w:type="spellEnd"/>
      <w:r w:rsidR="00705613">
        <w:t xml:space="preserve">. nr rej. </w:t>
      </w:r>
      <w:bookmarkStart w:id="0" w:name="_GoBack"/>
      <w:r w:rsidR="00705613" w:rsidRPr="00705613">
        <w:rPr>
          <w:b/>
        </w:rPr>
        <w:t>ZP/D-38/A/15</w:t>
      </w:r>
      <w:r>
        <w:t xml:space="preserve"> 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0A7" w:rsidRDefault="008060A7">
      <w:r>
        <w:separator/>
      </w:r>
    </w:p>
  </w:endnote>
  <w:endnote w:type="continuationSeparator" w:id="0">
    <w:p w:rsidR="008060A7" w:rsidRDefault="00806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6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6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6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0A7" w:rsidRDefault="008060A7">
      <w:r>
        <w:separator/>
      </w:r>
    </w:p>
  </w:footnote>
  <w:footnote w:type="continuationSeparator" w:id="0">
    <w:p w:rsidR="008060A7" w:rsidRDefault="00806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4DA" w:rsidRDefault="00CB14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4DA" w:rsidRDefault="00CB14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4DA" w:rsidRDefault="00CB14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0A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05613"/>
    <w:rsid w:val="00713393"/>
    <w:rsid w:val="00781717"/>
    <w:rsid w:val="007D7B59"/>
    <w:rsid w:val="008060A7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14DA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031E06-883D-4EBD-9F5D-729D8FDA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7056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56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2015-07-14T07:41:00Z</cp:lastPrinted>
  <dcterms:created xsi:type="dcterms:W3CDTF">2015-07-14T07:41:00Z</dcterms:created>
  <dcterms:modified xsi:type="dcterms:W3CDTF">2015-07-14T07:41:00Z</dcterms:modified>
</cp:coreProperties>
</file>