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BC25C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BC25C9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="002741AF">
        <w:rPr>
          <w:rFonts w:ascii="Tahoma" w:hAnsi="Tahoma" w:cs="Tahoma"/>
          <w:sz w:val="16"/>
          <w:szCs w:val="16"/>
        </w:rPr>
        <w:t>2015-07-13</w:t>
      </w:r>
      <w:bookmarkStart w:id="0" w:name="_GoBack"/>
      <w:bookmarkEnd w:id="0"/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BC25C9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BC25C9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BC25C9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C25C9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C25C9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BC25C9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C25C9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C25C9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BC25C9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7304AA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304AA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BC25C9" w:rsidRPr="007304AA">
        <w:rPr>
          <w:rFonts w:ascii="Tahoma" w:hAnsi="Tahoma" w:cs="Tahoma"/>
          <w:color w:val="000000"/>
          <w:sz w:val="16"/>
          <w:szCs w:val="16"/>
        </w:rPr>
        <w:t>(34)3250236</w:t>
      </w:r>
      <w:r w:rsidRPr="007304AA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BC25C9" w:rsidRPr="007304AA">
        <w:rPr>
          <w:rFonts w:ascii="Tahoma" w:hAnsi="Tahoma" w:cs="Tahoma"/>
          <w:color w:val="000000"/>
          <w:sz w:val="16"/>
          <w:szCs w:val="16"/>
        </w:rPr>
        <w:t>(34)3250415</w:t>
      </w:r>
      <w:r w:rsidRPr="007304AA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BC25C9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BC25C9">
        <w:rPr>
          <w:rFonts w:ascii="Tahoma" w:hAnsi="Tahoma" w:cs="Tahoma"/>
          <w:b/>
          <w:sz w:val="16"/>
          <w:szCs w:val="16"/>
        </w:rPr>
        <w:t>ZP/D-21/A/15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BC25C9" w:rsidRPr="00BC25C9">
        <w:rPr>
          <w:rFonts w:ascii="Tahoma" w:hAnsi="Tahoma" w:cs="Tahoma"/>
          <w:b/>
          <w:sz w:val="16"/>
          <w:szCs w:val="16"/>
        </w:rPr>
        <w:t>ZP/D-21/A/15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BC25C9" w:rsidRPr="00BC25C9">
        <w:rPr>
          <w:rFonts w:ascii="Tahoma" w:hAnsi="Tahoma" w:cs="Tahoma"/>
          <w:b/>
          <w:color w:val="000000"/>
          <w:sz w:val="16"/>
          <w:szCs w:val="16"/>
        </w:rPr>
        <w:t>Dostawa oscyloskopu i multimetrów dla Wydziału Inżynierii Mechanicznej i Informatyki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BC25C9" w:rsidRPr="00473906" w:rsidTr="00564F98">
        <w:trPr>
          <w:cantSplit/>
          <w:trHeight w:val="3069"/>
        </w:trPr>
        <w:tc>
          <w:tcPr>
            <w:tcW w:w="9526" w:type="dxa"/>
          </w:tcPr>
          <w:p w:rsidR="00BC25C9" w:rsidRDefault="00BC25C9" w:rsidP="00564F98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C25C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BC25C9" w:rsidRPr="00473906" w:rsidRDefault="00BC25C9" w:rsidP="00564F9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C25C9" w:rsidRPr="00473906" w:rsidRDefault="00BC25C9" w:rsidP="00564F9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C25C9">
              <w:rPr>
                <w:rFonts w:ascii="Tahoma" w:hAnsi="Tahoma" w:cs="Tahoma"/>
                <w:b/>
                <w:sz w:val="16"/>
                <w:szCs w:val="16"/>
              </w:rPr>
              <w:t>AM Technologies Sp. z o.o. Sp. k.</w:t>
            </w:r>
          </w:p>
          <w:p w:rsidR="00BC25C9" w:rsidRPr="00473906" w:rsidRDefault="00BC25C9" w:rsidP="00564F9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C25C9">
              <w:rPr>
                <w:rFonts w:ascii="Tahoma" w:hAnsi="Tahoma" w:cs="Tahoma"/>
                <w:b/>
                <w:sz w:val="16"/>
                <w:szCs w:val="16"/>
              </w:rPr>
              <w:t>02-305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C25C9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BC25C9" w:rsidRPr="00473906" w:rsidRDefault="00BC25C9" w:rsidP="00564F9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C25C9">
              <w:rPr>
                <w:rFonts w:ascii="Tahoma" w:hAnsi="Tahoma" w:cs="Tahoma"/>
                <w:b/>
                <w:sz w:val="16"/>
                <w:szCs w:val="16"/>
              </w:rPr>
              <w:t>Al. Jerozolimskie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C25C9">
              <w:rPr>
                <w:rFonts w:ascii="Tahoma" w:hAnsi="Tahoma" w:cs="Tahoma"/>
                <w:b/>
                <w:sz w:val="16"/>
                <w:szCs w:val="16"/>
              </w:rPr>
              <w:t>146C</w:t>
            </w:r>
          </w:p>
          <w:p w:rsidR="00BC25C9" w:rsidRPr="00473906" w:rsidRDefault="00BC25C9" w:rsidP="00564F98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7304AA">
              <w:rPr>
                <w:rFonts w:ascii="Tahoma" w:hAnsi="Tahoma" w:cs="Tahoma"/>
                <w:b/>
                <w:sz w:val="16"/>
                <w:szCs w:val="16"/>
              </w:rPr>
              <w:t>9 507.90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BC25C9" w:rsidRPr="00473906" w:rsidRDefault="00BC25C9" w:rsidP="00564F9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C25C9" w:rsidRPr="00473906" w:rsidRDefault="00BC25C9" w:rsidP="007304A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7304AA">
              <w:rPr>
                <w:rFonts w:ascii="Tahoma" w:hAnsi="Tahoma" w:cs="Tahoma"/>
                <w:sz w:val="16"/>
                <w:szCs w:val="16"/>
              </w:rPr>
              <w:t>,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przedmiotowego wykonawcy otrzymała maksymalną liczbę punktów – 100</w:t>
            </w:r>
            <w:r w:rsidR="007304AA">
              <w:rPr>
                <w:rFonts w:ascii="Tahoma" w:hAnsi="Tahoma" w:cs="Tahoma"/>
                <w:sz w:val="16"/>
                <w:szCs w:val="16"/>
              </w:rPr>
              <w:t>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</w:t>
            </w:r>
            <w:r w:rsidR="007304AA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  <w:tr w:rsidR="00BC25C9" w:rsidRPr="00473906" w:rsidTr="00564F98">
        <w:trPr>
          <w:cantSplit/>
          <w:trHeight w:val="3069"/>
        </w:trPr>
        <w:tc>
          <w:tcPr>
            <w:tcW w:w="9526" w:type="dxa"/>
          </w:tcPr>
          <w:p w:rsidR="00BC25C9" w:rsidRDefault="00BC25C9" w:rsidP="00564F98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C25C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BC25C9" w:rsidRPr="00473906" w:rsidRDefault="00BC25C9" w:rsidP="00564F9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C25C9" w:rsidRPr="00473906" w:rsidRDefault="00BC25C9" w:rsidP="00564F9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C25C9">
              <w:rPr>
                <w:rFonts w:ascii="Tahoma" w:hAnsi="Tahoma" w:cs="Tahoma"/>
                <w:b/>
                <w:sz w:val="16"/>
                <w:szCs w:val="16"/>
              </w:rPr>
              <w:t>AM Technologies Sp. z o.o. Sp. k.</w:t>
            </w:r>
          </w:p>
          <w:p w:rsidR="00BC25C9" w:rsidRPr="00473906" w:rsidRDefault="00BC25C9" w:rsidP="00564F9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C25C9">
              <w:rPr>
                <w:rFonts w:ascii="Tahoma" w:hAnsi="Tahoma" w:cs="Tahoma"/>
                <w:b/>
                <w:sz w:val="16"/>
                <w:szCs w:val="16"/>
              </w:rPr>
              <w:t>02-305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C25C9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BC25C9" w:rsidRPr="00473906" w:rsidRDefault="00BC25C9" w:rsidP="00564F9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C25C9">
              <w:rPr>
                <w:rFonts w:ascii="Tahoma" w:hAnsi="Tahoma" w:cs="Tahoma"/>
                <w:b/>
                <w:sz w:val="16"/>
                <w:szCs w:val="16"/>
              </w:rPr>
              <w:t>Al. Jerozolimskie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C25C9">
              <w:rPr>
                <w:rFonts w:ascii="Tahoma" w:hAnsi="Tahoma" w:cs="Tahoma"/>
                <w:b/>
                <w:sz w:val="16"/>
                <w:szCs w:val="16"/>
              </w:rPr>
              <w:t>146C</w:t>
            </w:r>
          </w:p>
          <w:p w:rsidR="00BC25C9" w:rsidRPr="00473906" w:rsidRDefault="00BC25C9" w:rsidP="00564F98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C25C9">
              <w:rPr>
                <w:rFonts w:ascii="Tahoma" w:hAnsi="Tahoma" w:cs="Tahoma"/>
                <w:b/>
                <w:sz w:val="16"/>
                <w:szCs w:val="16"/>
              </w:rPr>
              <w:t xml:space="preserve">8 </w:t>
            </w:r>
            <w:r w:rsidR="007304AA">
              <w:rPr>
                <w:rFonts w:ascii="Tahoma" w:hAnsi="Tahoma" w:cs="Tahoma"/>
                <w:b/>
                <w:sz w:val="16"/>
                <w:szCs w:val="16"/>
              </w:rPr>
              <w:t>432.88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BC25C9" w:rsidRPr="00473906" w:rsidRDefault="00BC25C9" w:rsidP="00564F9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C25C9" w:rsidRPr="00473906" w:rsidRDefault="00BC25C9" w:rsidP="007304A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7304AA">
              <w:rPr>
                <w:rFonts w:ascii="Tahoma" w:hAnsi="Tahoma" w:cs="Tahoma"/>
                <w:sz w:val="16"/>
                <w:szCs w:val="16"/>
              </w:rPr>
              <w:t>,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przedmiotoweg</w:t>
            </w:r>
            <w:r w:rsidR="007304AA">
              <w:rPr>
                <w:rFonts w:ascii="Tahoma" w:hAnsi="Tahoma" w:cs="Tahoma"/>
                <w:sz w:val="16"/>
                <w:szCs w:val="16"/>
              </w:rPr>
              <w:t>o wykonawcy otrzymała najwyższą liczbę punktów – 95,00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</w:t>
            </w:r>
            <w:r w:rsidR="007304AA">
              <w:rPr>
                <w:rFonts w:ascii="Tahoma" w:hAnsi="Tahoma" w:cs="Tahoma"/>
                <w:sz w:val="16"/>
                <w:szCs w:val="16"/>
              </w:rPr>
              <w:t>mieści się w możliwościach finansowych Zamawiającego.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  <w:tr w:rsidR="00BC25C9" w:rsidRPr="00473906" w:rsidTr="00564F98">
        <w:trPr>
          <w:cantSplit/>
          <w:trHeight w:val="3069"/>
        </w:trPr>
        <w:tc>
          <w:tcPr>
            <w:tcW w:w="9526" w:type="dxa"/>
          </w:tcPr>
          <w:p w:rsidR="00BC25C9" w:rsidRDefault="00BC25C9" w:rsidP="00564F98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C25C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BC25C9" w:rsidRPr="00473906" w:rsidRDefault="00BC25C9" w:rsidP="00564F9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C25C9" w:rsidRPr="00473906" w:rsidRDefault="00BC25C9" w:rsidP="00564F9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C25C9">
              <w:rPr>
                <w:rFonts w:ascii="Tahoma" w:hAnsi="Tahoma" w:cs="Tahoma"/>
                <w:b/>
                <w:sz w:val="16"/>
                <w:szCs w:val="16"/>
              </w:rPr>
              <w:t>AM Technologies Sp. z o.o. Sp. k.</w:t>
            </w:r>
          </w:p>
          <w:p w:rsidR="00BC25C9" w:rsidRPr="00473906" w:rsidRDefault="00BC25C9" w:rsidP="00564F9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C25C9">
              <w:rPr>
                <w:rFonts w:ascii="Tahoma" w:hAnsi="Tahoma" w:cs="Tahoma"/>
                <w:b/>
                <w:sz w:val="16"/>
                <w:szCs w:val="16"/>
              </w:rPr>
              <w:t>02-305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C25C9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BC25C9" w:rsidRPr="00473906" w:rsidRDefault="00BC25C9" w:rsidP="00564F9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C25C9">
              <w:rPr>
                <w:rFonts w:ascii="Tahoma" w:hAnsi="Tahoma" w:cs="Tahoma"/>
                <w:b/>
                <w:sz w:val="16"/>
                <w:szCs w:val="16"/>
              </w:rPr>
              <w:t>Al. Jerozolimskie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C25C9">
              <w:rPr>
                <w:rFonts w:ascii="Tahoma" w:hAnsi="Tahoma" w:cs="Tahoma"/>
                <w:b/>
                <w:sz w:val="16"/>
                <w:szCs w:val="16"/>
              </w:rPr>
              <w:t>146C</w:t>
            </w:r>
          </w:p>
          <w:p w:rsidR="00BC25C9" w:rsidRPr="00473906" w:rsidRDefault="00BC25C9" w:rsidP="00564F98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7304AA">
              <w:rPr>
                <w:rFonts w:ascii="Tahoma" w:hAnsi="Tahoma" w:cs="Tahoma"/>
                <w:b/>
                <w:sz w:val="16"/>
                <w:szCs w:val="16"/>
              </w:rPr>
              <w:t>4 317.30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BC25C9" w:rsidRPr="00473906" w:rsidRDefault="00BC25C9" w:rsidP="00564F9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C25C9" w:rsidRPr="00473906" w:rsidRDefault="00BC25C9" w:rsidP="007304AA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</w:t>
            </w:r>
            <w:r w:rsidR="007304AA">
              <w:rPr>
                <w:rFonts w:ascii="Tahoma" w:hAnsi="Tahoma" w:cs="Tahoma"/>
                <w:sz w:val="16"/>
                <w:szCs w:val="16"/>
              </w:rPr>
              <w:t>,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przedmiotoweg</w:t>
            </w:r>
            <w:r w:rsidR="007304AA">
              <w:rPr>
                <w:rFonts w:ascii="Tahoma" w:hAnsi="Tahoma" w:cs="Tahoma"/>
                <w:sz w:val="16"/>
                <w:szCs w:val="16"/>
              </w:rPr>
              <w:t>o wykonawcy otrzymała najwyższą liczbę punktów – 95,00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</w:t>
            </w:r>
            <w:r w:rsidR="007304AA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BC25C9" w:rsidRPr="00473906" w:rsidTr="00564F98">
        <w:tc>
          <w:tcPr>
            <w:tcW w:w="2277" w:type="dxa"/>
          </w:tcPr>
          <w:p w:rsidR="00BC25C9" w:rsidRPr="00473906" w:rsidRDefault="00BC25C9" w:rsidP="00564F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C25C9">
              <w:rPr>
                <w:rFonts w:ascii="Tahoma" w:hAnsi="Tahoma" w:cs="Tahoma"/>
                <w:sz w:val="16"/>
                <w:szCs w:val="16"/>
              </w:rPr>
              <w:t>Dostawa cyfrowego oscyloskopu laboratoryjnego dla Instytutu Maszyn Cieplnych</w:t>
            </w:r>
          </w:p>
        </w:tc>
        <w:tc>
          <w:tcPr>
            <w:tcW w:w="2651" w:type="dxa"/>
          </w:tcPr>
          <w:p w:rsidR="00BC25C9" w:rsidRPr="00473906" w:rsidRDefault="00BC25C9" w:rsidP="00564F98">
            <w:pPr>
              <w:rPr>
                <w:rFonts w:ascii="Tahoma" w:hAnsi="Tahoma" w:cs="Tahoma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AM Technologies Sp. z o.o. Sp. k.</w:t>
            </w:r>
          </w:p>
          <w:p w:rsidR="00BC25C9" w:rsidRPr="00473906" w:rsidRDefault="00BC25C9" w:rsidP="00564F98">
            <w:pPr>
              <w:rPr>
                <w:rFonts w:ascii="Tahoma" w:hAnsi="Tahoma" w:cs="Tahoma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Al. Jerozolimskie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C25C9">
              <w:rPr>
                <w:rFonts w:ascii="Tahoma" w:hAnsi="Tahoma" w:cs="Tahoma"/>
                <w:sz w:val="16"/>
                <w:szCs w:val="16"/>
              </w:rPr>
              <w:t>146C</w:t>
            </w:r>
          </w:p>
          <w:p w:rsidR="00BC25C9" w:rsidRPr="00473906" w:rsidRDefault="00BC25C9" w:rsidP="00564F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02-305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C25C9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C25C9" w:rsidRPr="00BC25C9" w:rsidRDefault="00BC25C9" w:rsidP="00564F98">
            <w:pPr>
              <w:rPr>
                <w:rFonts w:ascii="Tahoma" w:hAnsi="Tahoma" w:cs="Tahoma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BC25C9" w:rsidRPr="00473906" w:rsidRDefault="00BC25C9" w:rsidP="00564F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BC25C9" w:rsidRPr="00473906" w:rsidRDefault="00BC25C9" w:rsidP="00564F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BC25C9" w:rsidRPr="00473906" w:rsidTr="00564F98">
        <w:tc>
          <w:tcPr>
            <w:tcW w:w="2277" w:type="dxa"/>
          </w:tcPr>
          <w:p w:rsidR="00BC25C9" w:rsidRPr="00473906" w:rsidRDefault="00BC25C9" w:rsidP="00564F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C25C9">
              <w:rPr>
                <w:rFonts w:ascii="Tahoma" w:hAnsi="Tahoma" w:cs="Tahoma"/>
                <w:sz w:val="16"/>
                <w:szCs w:val="16"/>
              </w:rPr>
              <w:t>Dostawa 2 szt. multimetrów laboratoryjnych dla Instytutu Maszyn Cieplnych</w:t>
            </w:r>
          </w:p>
        </w:tc>
        <w:tc>
          <w:tcPr>
            <w:tcW w:w="2651" w:type="dxa"/>
          </w:tcPr>
          <w:p w:rsidR="00BC25C9" w:rsidRPr="00473906" w:rsidRDefault="00BC25C9" w:rsidP="00564F98">
            <w:pPr>
              <w:rPr>
                <w:rFonts w:ascii="Tahoma" w:hAnsi="Tahoma" w:cs="Tahoma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AM Technologies Sp. z o.o. Sp. k.</w:t>
            </w:r>
          </w:p>
          <w:p w:rsidR="00BC25C9" w:rsidRPr="00473906" w:rsidRDefault="00BC25C9" w:rsidP="00564F98">
            <w:pPr>
              <w:rPr>
                <w:rFonts w:ascii="Tahoma" w:hAnsi="Tahoma" w:cs="Tahoma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Al. Jerozolimskie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C25C9">
              <w:rPr>
                <w:rFonts w:ascii="Tahoma" w:hAnsi="Tahoma" w:cs="Tahoma"/>
                <w:sz w:val="16"/>
                <w:szCs w:val="16"/>
              </w:rPr>
              <w:t>146C</w:t>
            </w:r>
          </w:p>
          <w:p w:rsidR="00BC25C9" w:rsidRPr="00473906" w:rsidRDefault="00BC25C9" w:rsidP="00564F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02-305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C25C9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C25C9" w:rsidRPr="00BC25C9" w:rsidRDefault="00BC25C9" w:rsidP="00564F98">
            <w:pPr>
              <w:rPr>
                <w:rFonts w:ascii="Tahoma" w:hAnsi="Tahoma" w:cs="Tahoma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BC25C9" w:rsidRPr="00473906" w:rsidRDefault="00BC25C9" w:rsidP="00564F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BC25C9" w:rsidRPr="00473906" w:rsidRDefault="00BC25C9" w:rsidP="00564F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BC25C9" w:rsidRPr="00473906" w:rsidTr="00564F98">
        <w:tc>
          <w:tcPr>
            <w:tcW w:w="2277" w:type="dxa"/>
          </w:tcPr>
          <w:p w:rsidR="00BC25C9" w:rsidRPr="00473906" w:rsidRDefault="00BC25C9" w:rsidP="00564F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C25C9">
              <w:rPr>
                <w:rFonts w:ascii="Tahoma" w:hAnsi="Tahoma" w:cs="Tahoma"/>
                <w:sz w:val="16"/>
                <w:szCs w:val="16"/>
              </w:rPr>
              <w:t>Dostawa multimetru laboratoryjnego dla Instytutu Maszyn Cieplnych</w:t>
            </w:r>
          </w:p>
        </w:tc>
        <w:tc>
          <w:tcPr>
            <w:tcW w:w="2651" w:type="dxa"/>
          </w:tcPr>
          <w:p w:rsidR="00BC25C9" w:rsidRPr="00473906" w:rsidRDefault="00BC25C9" w:rsidP="00564F98">
            <w:pPr>
              <w:rPr>
                <w:rFonts w:ascii="Tahoma" w:hAnsi="Tahoma" w:cs="Tahoma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AM Technologies Sp. z o.o. Sp. k.</w:t>
            </w:r>
          </w:p>
          <w:p w:rsidR="00BC25C9" w:rsidRPr="00473906" w:rsidRDefault="00BC25C9" w:rsidP="00564F98">
            <w:pPr>
              <w:rPr>
                <w:rFonts w:ascii="Tahoma" w:hAnsi="Tahoma" w:cs="Tahoma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Al. Jerozolimskie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C25C9">
              <w:rPr>
                <w:rFonts w:ascii="Tahoma" w:hAnsi="Tahoma" w:cs="Tahoma"/>
                <w:sz w:val="16"/>
                <w:szCs w:val="16"/>
              </w:rPr>
              <w:t>146C</w:t>
            </w:r>
          </w:p>
          <w:p w:rsidR="00BC25C9" w:rsidRPr="00473906" w:rsidRDefault="00BC25C9" w:rsidP="00564F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02-305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C25C9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C25C9" w:rsidRPr="00BC25C9" w:rsidRDefault="00BC25C9" w:rsidP="00564F98">
            <w:pPr>
              <w:rPr>
                <w:rFonts w:ascii="Tahoma" w:hAnsi="Tahoma" w:cs="Tahoma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BC25C9" w:rsidRPr="00473906" w:rsidRDefault="00BC25C9" w:rsidP="00564F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BC25C9" w:rsidRPr="00473906" w:rsidRDefault="00BC25C9" w:rsidP="00564F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C25C9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918" w:rsidRDefault="00A84918">
      <w:r>
        <w:separator/>
      </w:r>
    </w:p>
  </w:endnote>
  <w:endnote w:type="continuationSeparator" w:id="0">
    <w:p w:rsidR="00A84918" w:rsidRDefault="00A84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25C9" w:rsidRDefault="00BC25C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2741AF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2741AF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25C9" w:rsidRDefault="00BC25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918" w:rsidRDefault="00A84918">
      <w:r>
        <w:separator/>
      </w:r>
    </w:p>
  </w:footnote>
  <w:footnote w:type="continuationSeparator" w:id="0">
    <w:p w:rsidR="00A84918" w:rsidRDefault="00A84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25C9" w:rsidRDefault="00BC25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25C9" w:rsidRDefault="00BC25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25C9" w:rsidRDefault="00BC25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4918"/>
    <w:rsid w:val="000034E3"/>
    <w:rsid w:val="000829DF"/>
    <w:rsid w:val="000961E4"/>
    <w:rsid w:val="000A2424"/>
    <w:rsid w:val="000A28CD"/>
    <w:rsid w:val="000E5FD3"/>
    <w:rsid w:val="001B63B0"/>
    <w:rsid w:val="002650A3"/>
    <w:rsid w:val="002741AF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304AA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84918"/>
    <w:rsid w:val="00AF25E0"/>
    <w:rsid w:val="00B95329"/>
    <w:rsid w:val="00BC1CB9"/>
    <w:rsid w:val="00BC25C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F280B6C-C72D-44F7-98D9-A5D5AA034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1899-12-31T22:00:00Z</cp:lastPrinted>
  <dcterms:created xsi:type="dcterms:W3CDTF">2015-07-14T06:54:00Z</dcterms:created>
  <dcterms:modified xsi:type="dcterms:W3CDTF">2015-07-14T06:54:00Z</dcterms:modified>
</cp:coreProperties>
</file>