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35CC0" w:rsidRPr="00E35CC0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35CC0" w:rsidRPr="00E35CC0">
        <w:rPr>
          <w:rFonts w:ascii="Times New Roman" w:eastAsia="Times New Roman" w:hAnsi="Times New Roman"/>
          <w:b/>
          <w:sz w:val="24"/>
          <w:szCs w:val="20"/>
          <w:lang w:eastAsia="pl-PL"/>
        </w:rPr>
        <w:t>ZP/D-34/A/15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35CC0" w:rsidRPr="00E35CC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35CC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35CC0">
        <w:rPr>
          <w:rFonts w:ascii="Times New Roman" w:eastAsia="Times New Roman" w:hAnsi="Times New Roman"/>
          <w:b/>
          <w:sz w:val="24"/>
          <w:szCs w:val="24"/>
          <w:lang w:eastAsia="pl-PL"/>
        </w:rPr>
        <w:t>Dostawa mieszadła magnetycznego z grzaniem i elektronicznym termometrem kontaktowym dla Wydziału Inżynierii Środowiska i Biotechnologii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5F9" w:rsidRDefault="003905F9" w:rsidP="00025386">
      <w:pPr>
        <w:spacing w:after="0" w:line="240" w:lineRule="auto"/>
      </w:pPr>
      <w:r>
        <w:separator/>
      </w:r>
    </w:p>
  </w:endnote>
  <w:endnote w:type="continuationSeparator" w:id="0">
    <w:p w:rsidR="003905F9" w:rsidRDefault="003905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CC0" w:rsidRDefault="00E35C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5C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5CC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CC0" w:rsidRDefault="00E35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5F9" w:rsidRDefault="003905F9" w:rsidP="00025386">
      <w:pPr>
        <w:spacing w:after="0" w:line="240" w:lineRule="auto"/>
      </w:pPr>
      <w:r>
        <w:separator/>
      </w:r>
    </w:p>
  </w:footnote>
  <w:footnote w:type="continuationSeparator" w:id="0">
    <w:p w:rsidR="003905F9" w:rsidRDefault="003905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CC0" w:rsidRDefault="00E35C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CC0" w:rsidRDefault="00E35C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CC0" w:rsidRDefault="00E35C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5F9"/>
    <w:rsid w:val="00025386"/>
    <w:rsid w:val="001C2314"/>
    <w:rsid w:val="003905F9"/>
    <w:rsid w:val="005624D8"/>
    <w:rsid w:val="008F2498"/>
    <w:rsid w:val="00A56A6F"/>
    <w:rsid w:val="00D55FC4"/>
    <w:rsid w:val="00E35CC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83636FE-E4F0-4D34-BEAE-86913E59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2015-07-10T09:42:00Z</dcterms:created>
  <dcterms:modified xsi:type="dcterms:W3CDTF">2015-07-10T09:42:00Z</dcterms:modified>
</cp:coreProperties>
</file>