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69FE" w:rsidRPr="002D2860" w:rsidRDefault="00FE6C98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FE6C98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="00F811E2">
        <w:rPr>
          <w:rFonts w:ascii="Tahoma" w:hAnsi="Tahoma" w:cs="Tahoma"/>
          <w:sz w:val="16"/>
          <w:szCs w:val="16"/>
        </w:rPr>
        <w:t>2015-07-09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FE6C98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FE6C98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FE6C98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E6C98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E6C98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FE6C98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E6C98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FE6C98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FE6C98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F811E2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F811E2">
        <w:rPr>
          <w:rFonts w:ascii="Tahoma" w:hAnsi="Tahoma" w:cs="Tahoma"/>
          <w:color w:val="000000"/>
          <w:sz w:val="16"/>
          <w:szCs w:val="16"/>
        </w:rPr>
        <w:t xml:space="preserve">tel. </w:t>
      </w:r>
      <w:r w:rsidR="00FE6C98" w:rsidRPr="00F811E2">
        <w:rPr>
          <w:rFonts w:ascii="Tahoma" w:hAnsi="Tahoma" w:cs="Tahoma"/>
          <w:color w:val="000000"/>
          <w:sz w:val="16"/>
          <w:szCs w:val="16"/>
        </w:rPr>
        <w:t>(34)3250236</w:t>
      </w:r>
      <w:r w:rsidRPr="00F811E2">
        <w:rPr>
          <w:rFonts w:ascii="Tahoma" w:hAnsi="Tahoma" w:cs="Tahoma"/>
          <w:color w:val="000000"/>
          <w:sz w:val="16"/>
          <w:szCs w:val="16"/>
        </w:rPr>
        <w:t xml:space="preserve">, fax </w:t>
      </w:r>
      <w:r w:rsidR="00FE6C98" w:rsidRPr="00F811E2">
        <w:rPr>
          <w:rFonts w:ascii="Tahoma" w:hAnsi="Tahoma" w:cs="Tahoma"/>
          <w:color w:val="000000"/>
          <w:sz w:val="16"/>
          <w:szCs w:val="16"/>
        </w:rPr>
        <w:t>(34)3250415</w:t>
      </w:r>
      <w:r w:rsidRPr="00F811E2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FE6C98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FE6C98">
        <w:rPr>
          <w:rFonts w:ascii="Tahoma" w:hAnsi="Tahoma" w:cs="Tahoma"/>
          <w:b/>
          <w:sz w:val="16"/>
          <w:szCs w:val="16"/>
        </w:rPr>
        <w:t>ZP/D-20/A/15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FE6C98" w:rsidRPr="00FE6C98">
        <w:rPr>
          <w:rFonts w:ascii="Tahoma" w:hAnsi="Tahoma" w:cs="Tahoma"/>
          <w:b/>
          <w:sz w:val="16"/>
          <w:szCs w:val="16"/>
        </w:rPr>
        <w:t>ZP/D-20/A/15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FE6C98" w:rsidRPr="00FE6C98">
        <w:rPr>
          <w:rFonts w:ascii="Tahoma" w:hAnsi="Tahoma" w:cs="Tahoma"/>
          <w:b/>
          <w:color w:val="000000"/>
          <w:sz w:val="16"/>
          <w:szCs w:val="16"/>
        </w:rPr>
        <w:t>Dostawa kserokopiarek dla jednostek organizacyjnych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FE6C98" w:rsidRPr="00473906" w:rsidTr="004A3EB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FE6C98" w:rsidRDefault="00FE6C98" w:rsidP="004A3EB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FE6C98" w:rsidRPr="00473906" w:rsidRDefault="00FE6C98" w:rsidP="004A3EB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E6C98" w:rsidRPr="00473906" w:rsidRDefault="00FE6C98" w:rsidP="004A3EB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6C98">
              <w:rPr>
                <w:rFonts w:ascii="Tahoma" w:hAnsi="Tahoma" w:cs="Tahoma"/>
                <w:b/>
                <w:sz w:val="16"/>
                <w:szCs w:val="16"/>
              </w:rPr>
              <w:t>JES Sp. z o.o.</w:t>
            </w:r>
          </w:p>
          <w:p w:rsidR="00FE6C98" w:rsidRPr="00473906" w:rsidRDefault="00FE6C98" w:rsidP="004A3EB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6C98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E6C98" w:rsidRPr="00473906" w:rsidRDefault="00F811E2" w:rsidP="004A3EB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Śląska 22 lok. 17 A</w:t>
            </w:r>
          </w:p>
          <w:p w:rsidR="00FE6C98" w:rsidRPr="00473906" w:rsidRDefault="00FE6C98" w:rsidP="004A3EB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811E2">
              <w:rPr>
                <w:rFonts w:ascii="Tahoma" w:hAnsi="Tahoma" w:cs="Tahoma"/>
                <w:b/>
                <w:sz w:val="16"/>
                <w:szCs w:val="16"/>
              </w:rPr>
              <w:t xml:space="preserve">2 173.00 zł 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>brutto.</w:t>
            </w:r>
          </w:p>
          <w:p w:rsidR="00FE6C98" w:rsidRPr="00473906" w:rsidRDefault="00FE6C98" w:rsidP="004A3EB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E6C98" w:rsidRPr="00473906" w:rsidRDefault="00FE6C98" w:rsidP="004A3EB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  <w:tr w:rsidR="00FE6C98" w:rsidRPr="00473906" w:rsidTr="004A3EB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FE6C98" w:rsidRDefault="00FE6C98" w:rsidP="004A3EB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FE6C98" w:rsidRPr="00473906" w:rsidRDefault="00FE6C98" w:rsidP="004A3EB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FE6C98" w:rsidRPr="00473906" w:rsidRDefault="00FE6C98" w:rsidP="004A3EB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6C98">
              <w:rPr>
                <w:rFonts w:ascii="Tahoma" w:hAnsi="Tahoma" w:cs="Tahoma"/>
                <w:b/>
                <w:sz w:val="16"/>
                <w:szCs w:val="16"/>
              </w:rPr>
              <w:t>JES Sp. z o.o.</w:t>
            </w:r>
          </w:p>
          <w:p w:rsidR="00FE6C98" w:rsidRPr="00473906" w:rsidRDefault="00FE6C98" w:rsidP="004A3EB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FE6C98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FE6C98" w:rsidRPr="00473906" w:rsidRDefault="00F811E2" w:rsidP="004A3EB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>
              <w:rPr>
                <w:rFonts w:ascii="Tahoma" w:hAnsi="Tahoma" w:cs="Tahoma"/>
                <w:b/>
                <w:sz w:val="16"/>
                <w:szCs w:val="16"/>
              </w:rPr>
              <w:t>Śląska 22 lok. 17 A</w:t>
            </w:r>
          </w:p>
          <w:p w:rsidR="00FE6C98" w:rsidRPr="00473906" w:rsidRDefault="00FE6C98" w:rsidP="004A3EB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F811E2">
              <w:rPr>
                <w:rFonts w:ascii="Tahoma" w:hAnsi="Tahoma" w:cs="Tahoma"/>
                <w:b/>
                <w:sz w:val="16"/>
                <w:szCs w:val="16"/>
              </w:rPr>
              <w:t>2 337.00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FE6C98" w:rsidRPr="00473906" w:rsidRDefault="00FE6C98" w:rsidP="004A3EB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FE6C98" w:rsidRPr="00473906" w:rsidRDefault="00FE6C98" w:rsidP="004A3EB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maksymalną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F811E2" w:rsidRPr="00473906" w:rsidRDefault="00F811E2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  <w:bookmarkStart w:id="0" w:name="_GoBack"/>
      <w:bookmarkEnd w:id="0"/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lastRenderedPageBreak/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Wydziału Inżynierii Mechanicznej i Informatyki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JES Sp. z o.o.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Wały Dwernickiego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117/121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Wydziału Inżynierii Mechanicznej i Informatyki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XERRO Polska J. Frąckowiak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Brynowska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56-58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40-584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Działu Kadr, Płac i Spraw Socjalnych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JES Sp. z o.o.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Wały Dwernickiego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117/121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Działu Kadr, Płac i Spraw Socjalnych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F. H - U TADAN S.C.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Radomska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15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40-757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- 75.90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80,90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Działu Kadr, Płac i Spraw Socjalnych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EUREKA s. c.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Al. Armii Krajowej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12/30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42-200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- 75.21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- 5.00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80,21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Działu Kadr, Płac i Spraw Socjalnych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PC-NET Rafał Latacz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Słonecznikowa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6b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42-224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- 78.48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78,48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Działu Kadr, Płac i Spraw Socjalnych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COMA-Systemy Cyfrowe Janina Łakomy, Andrzej Łakomy </w:t>
            </w:r>
            <w:proofErr w:type="spellStart"/>
            <w:r w:rsidRPr="00FE6C98">
              <w:rPr>
                <w:rFonts w:ascii="Tahoma" w:hAnsi="Tahoma" w:cs="Tahoma"/>
                <w:sz w:val="16"/>
                <w:szCs w:val="16"/>
              </w:rPr>
              <w:t>Sp.J</w:t>
            </w:r>
            <w:proofErr w:type="spellEnd"/>
            <w:r w:rsidRPr="00FE6C98">
              <w:rPr>
                <w:rFonts w:ascii="Tahoma" w:hAnsi="Tahoma" w:cs="Tahoma"/>
                <w:sz w:val="16"/>
                <w:szCs w:val="16"/>
              </w:rPr>
              <w:t>.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Staffa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32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40-576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- 53.75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53,75</w:t>
            </w:r>
          </w:p>
        </w:tc>
      </w:tr>
      <w:tr w:rsidR="00FE6C98" w:rsidRPr="00473906" w:rsidTr="004A3EB5">
        <w:tc>
          <w:tcPr>
            <w:tcW w:w="2277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FE6C98">
              <w:rPr>
                <w:rFonts w:ascii="Tahoma" w:hAnsi="Tahoma" w:cs="Tahoma"/>
                <w:sz w:val="16"/>
                <w:szCs w:val="16"/>
              </w:rPr>
              <w:t>Dostawa kserokopiarki monochromatycznej dla Działu Kadr, Płac i Spraw Socjalnych</w:t>
            </w:r>
          </w:p>
        </w:tc>
        <w:tc>
          <w:tcPr>
            <w:tcW w:w="2651" w:type="dxa"/>
          </w:tcPr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XERRO Polska J. Frąckowiak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Brynowska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56-58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40-584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FE6C98">
              <w:rPr>
                <w:rFonts w:ascii="Tahoma" w:hAnsi="Tahoma" w:cs="Tahoma"/>
                <w:sz w:val="16"/>
                <w:szCs w:val="16"/>
              </w:rPr>
              <w:t>Katowice</w:t>
            </w:r>
          </w:p>
        </w:tc>
        <w:tc>
          <w:tcPr>
            <w:tcW w:w="2848" w:type="dxa"/>
          </w:tcPr>
          <w:p w:rsidR="00FE6C98" w:rsidRPr="00FE6C98" w:rsidRDefault="00FE6C98" w:rsidP="004A3EB5">
            <w:pPr>
              <w:rPr>
                <w:rFonts w:ascii="Tahoma" w:hAnsi="Tahoma" w:cs="Tahoma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1 - Cena (koszt) - 0.00</w:t>
            </w:r>
          </w:p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>2 - Okres gwarancji - 0.00</w:t>
            </w:r>
          </w:p>
        </w:tc>
        <w:tc>
          <w:tcPr>
            <w:tcW w:w="1748" w:type="dxa"/>
          </w:tcPr>
          <w:p w:rsidR="00FE6C98" w:rsidRPr="00473906" w:rsidRDefault="00FE6C98" w:rsidP="004A3EB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FE6C98">
              <w:rPr>
                <w:rFonts w:ascii="Tahoma" w:hAnsi="Tahoma" w:cs="Tahoma"/>
                <w:sz w:val="16"/>
                <w:szCs w:val="16"/>
              </w:rPr>
              <w:t xml:space="preserve">  0,00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6F550B" w:rsidRPr="00473906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 w:rsidRPr="004739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5B31" w:rsidRDefault="004E5B31">
      <w:r>
        <w:separator/>
      </w:r>
    </w:p>
  </w:endnote>
  <w:endnote w:type="continuationSeparator" w:id="0">
    <w:p w:rsidR="004E5B31" w:rsidRDefault="004E5B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C98" w:rsidRDefault="00FE6C9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F811E2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F811E2">
      <w:rPr>
        <w:rStyle w:val="Numerstrony"/>
        <w:rFonts w:ascii="Tahoma" w:hAnsi="Tahoma" w:cs="Tahoma"/>
        <w:noProof/>
        <w:sz w:val="16"/>
        <w:szCs w:val="16"/>
      </w:rPr>
      <w:t>2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C98" w:rsidRDefault="00FE6C9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5B31" w:rsidRDefault="004E5B31">
      <w:r>
        <w:separator/>
      </w:r>
    </w:p>
  </w:footnote>
  <w:footnote w:type="continuationSeparator" w:id="0">
    <w:p w:rsidR="004E5B31" w:rsidRDefault="004E5B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C98" w:rsidRDefault="00FE6C9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C98" w:rsidRDefault="00FE6C9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6C98" w:rsidRDefault="00FE6C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E5B31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440209"/>
    <w:rsid w:val="00473906"/>
    <w:rsid w:val="00497E0E"/>
    <w:rsid w:val="004E4C84"/>
    <w:rsid w:val="004E5B31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65681"/>
    <w:rsid w:val="00A07DC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EB1FD4"/>
    <w:rsid w:val="00EC7BAB"/>
    <w:rsid w:val="00F25FD0"/>
    <w:rsid w:val="00F75462"/>
    <w:rsid w:val="00F811E2"/>
    <w:rsid w:val="00FE1F95"/>
    <w:rsid w:val="00FE69FE"/>
    <w:rsid w:val="00FE6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529F696-338C-4DF7-A50D-C68E265A6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  <w:style w:type="paragraph" w:styleId="Tekstdymka">
    <w:name w:val="Balloon Text"/>
    <w:basedOn w:val="Normalny"/>
    <w:link w:val="TekstdymkaZnak"/>
    <w:rsid w:val="00F811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811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488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Marcin Malicki</dc:creator>
  <cp:keywords/>
  <cp:lastModifiedBy>Marcin Malicki</cp:lastModifiedBy>
  <cp:revision>2</cp:revision>
  <cp:lastPrinted>2015-07-10T07:13:00Z</cp:lastPrinted>
  <dcterms:created xsi:type="dcterms:W3CDTF">2015-07-10T07:13:00Z</dcterms:created>
  <dcterms:modified xsi:type="dcterms:W3CDTF">2015-07-10T07:13:00Z</dcterms:modified>
</cp:coreProperties>
</file>