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571DB" w:rsidRPr="007571D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571DB" w:rsidRPr="007571DB">
        <w:rPr>
          <w:sz w:val="24"/>
          <w:szCs w:val="24"/>
        </w:rPr>
        <w:t>ZP/RB-12/15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571DB" w:rsidRPr="007571D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571DB" w:rsidP="00E001EA">
      <w:pPr>
        <w:jc w:val="both"/>
        <w:rPr>
          <w:sz w:val="24"/>
          <w:szCs w:val="24"/>
        </w:rPr>
      </w:pPr>
      <w:r w:rsidRPr="007571DB">
        <w:rPr>
          <w:b/>
          <w:sz w:val="24"/>
          <w:szCs w:val="24"/>
        </w:rPr>
        <w:t>Remont elewacji budynku Auli przy Al. Armii Krajowej 19 Wydział Zarządzania Politechnika Częstochowska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62D" w:rsidRDefault="00C6662D">
      <w:r>
        <w:separator/>
      </w:r>
    </w:p>
  </w:endnote>
  <w:endnote w:type="continuationSeparator" w:id="0">
    <w:p w:rsidR="00C6662D" w:rsidRDefault="00C6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571D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571D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66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62D" w:rsidRDefault="00C6662D">
      <w:r>
        <w:separator/>
      </w:r>
    </w:p>
  </w:footnote>
  <w:footnote w:type="continuationSeparator" w:id="0">
    <w:p w:rsidR="00C6662D" w:rsidRDefault="00C6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DB" w:rsidRDefault="007571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DB" w:rsidRDefault="007571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662D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571DB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6662D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FE600-A541-4B32-92A7-2D4AC2167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2015-07-08T09:08:00Z</dcterms:created>
  <dcterms:modified xsi:type="dcterms:W3CDTF">2015-07-08T09:08:00Z</dcterms:modified>
</cp:coreProperties>
</file>