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E4FD1" w:rsidRPr="009E4FD1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E4FD1" w:rsidRPr="009E4FD1">
        <w:rPr>
          <w:b/>
          <w:sz w:val="24"/>
        </w:rPr>
        <w:t>ZP/RB-12/15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E4FD1" w:rsidRPr="009E4FD1">
        <w:rPr>
          <w:b/>
        </w:rPr>
        <w:t>przetarg nieograniczony</w:t>
      </w:r>
      <w:r w:rsidR="00753DC1">
        <w:t xml:space="preserve"> na:</w:t>
      </w:r>
    </w:p>
    <w:p w:rsidR="0000184A" w:rsidRDefault="009E4FD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E4FD1">
        <w:rPr>
          <w:b/>
          <w:sz w:val="24"/>
          <w:szCs w:val="24"/>
        </w:rPr>
        <w:t>Remont elewacji budynku Auli przy Al. Armii Krajowej 19 Wydział Zarządzania Politechnika Częstochowska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E4FD1" w:rsidRPr="009E4FD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E4FD1" w:rsidRPr="009E4FD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E4FD1" w:rsidRPr="009E4FD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C8E" w:rsidRDefault="00F51C8E">
      <w:r>
        <w:separator/>
      </w:r>
    </w:p>
  </w:endnote>
  <w:endnote w:type="continuationSeparator" w:id="0">
    <w:p w:rsidR="00F51C8E" w:rsidRDefault="00F51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F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F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FD1" w:rsidRDefault="009E4F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C8E" w:rsidRDefault="00F51C8E">
      <w:r>
        <w:separator/>
      </w:r>
    </w:p>
  </w:footnote>
  <w:footnote w:type="continuationSeparator" w:id="0">
    <w:p w:rsidR="00F51C8E" w:rsidRDefault="00F51C8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FD1" w:rsidRDefault="009E4F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FD1" w:rsidRDefault="009E4F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FD1" w:rsidRDefault="009E4F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1C8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4FD1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1C8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24065-B122-4200-8754-897AF312B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2015-07-08T09:08:00Z</dcterms:created>
  <dcterms:modified xsi:type="dcterms:W3CDTF">2015-07-08T09:08:00Z</dcterms:modified>
</cp:coreProperties>
</file>