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A7CFF">
      <w:pPr>
        <w:spacing w:line="360" w:lineRule="auto"/>
        <w:rPr>
          <w:b/>
          <w:bCs/>
          <w:color w:val="000000"/>
          <w:sz w:val="24"/>
        </w:rPr>
      </w:pPr>
      <w:r w:rsidRPr="000A7CFF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0A7CFF">
      <w:pPr>
        <w:spacing w:line="360" w:lineRule="auto"/>
        <w:rPr>
          <w:color w:val="000000"/>
          <w:sz w:val="24"/>
        </w:rPr>
      </w:pPr>
      <w:r w:rsidRPr="000A7CFF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0A7CFF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0A7CFF">
      <w:pPr>
        <w:spacing w:line="360" w:lineRule="auto"/>
        <w:rPr>
          <w:color w:val="000000"/>
          <w:sz w:val="24"/>
        </w:rPr>
      </w:pPr>
      <w:r w:rsidRPr="000A7CFF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0A7CFF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0A7CFF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0A7CFF" w:rsidRPr="000A7CFF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0A7CFF" w:rsidRPr="000A7CFF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0A7CFF" w:rsidRPr="000A7CFF">
        <w:rPr>
          <w:b/>
          <w:color w:val="000000"/>
          <w:sz w:val="24"/>
        </w:rPr>
        <w:t>Adaptacja i modernizacja MSK CzestMAN - etap II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A7CFF" w:rsidTr="00A171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0A7CFF" w:rsidRDefault="000A7CFF" w:rsidP="00A171E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0A7CFF">
              <w:rPr>
                <w:b/>
                <w:sz w:val="24"/>
              </w:rPr>
              <w:t>Przedsiębiorstwo Produkcyjno-Handlowo-Usługowe "MAL-PLAST" S.C.</w:t>
            </w:r>
          </w:p>
          <w:p w:rsidR="000A7CFF" w:rsidRDefault="000A7CFF" w:rsidP="00A171E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A7CFF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0A7CFF">
              <w:rPr>
                <w:b/>
                <w:sz w:val="24"/>
              </w:rPr>
              <w:t>Częstochowa</w:t>
            </w:r>
          </w:p>
          <w:p w:rsidR="000A7CFF" w:rsidRDefault="000A7CFF" w:rsidP="00A171E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A7CFF">
              <w:rPr>
                <w:b/>
                <w:sz w:val="24"/>
              </w:rPr>
              <w:t>Legnicka</w:t>
            </w:r>
            <w:r>
              <w:rPr>
                <w:b/>
                <w:sz w:val="24"/>
              </w:rPr>
              <w:t xml:space="preserve"> </w:t>
            </w:r>
            <w:r w:rsidRPr="000A7CFF">
              <w:rPr>
                <w:b/>
                <w:sz w:val="24"/>
              </w:rPr>
              <w:t>61</w:t>
            </w:r>
          </w:p>
          <w:p w:rsidR="000A7CFF" w:rsidRDefault="000A7CFF" w:rsidP="00A171EB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A7CFF">
              <w:rPr>
                <w:b/>
                <w:sz w:val="24"/>
              </w:rPr>
              <w:t>109 347.00 zĹ‚</w:t>
            </w:r>
          </w:p>
          <w:p w:rsidR="000A7CFF" w:rsidRPr="00253031" w:rsidRDefault="000A7CFF" w:rsidP="00A171EB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0A7CFF" w:rsidRDefault="000A7CFF" w:rsidP="00A171EB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0A7CFF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0A7CF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7CFF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0A7CF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7CFF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0A7CFF" w:rsidRPr="00C63DA0" w:rsidTr="00A171EB">
        <w:tc>
          <w:tcPr>
            <w:tcW w:w="540" w:type="dxa"/>
            <w:shd w:val="clear" w:color="auto" w:fill="auto"/>
            <w:vAlign w:val="center"/>
          </w:tcPr>
          <w:p w:rsidR="000A7CFF" w:rsidRPr="00C63DA0" w:rsidRDefault="000A7CFF" w:rsidP="00A171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7CF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A7CFF" w:rsidRPr="00C63DA0" w:rsidRDefault="000A7CFF" w:rsidP="00A171E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7CFF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Produkcyjno-Handlowo-Usługowe "MAL-PLAST" S.C.</w:t>
            </w:r>
          </w:p>
          <w:p w:rsidR="000A7CFF" w:rsidRPr="00C63DA0" w:rsidRDefault="000A7CFF" w:rsidP="00A171E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7CFF">
              <w:rPr>
                <w:rFonts w:ascii="Times New Roman" w:hAnsi="Times New Roman" w:cs="Times New Roman"/>
                <w:bCs/>
                <w:sz w:val="18"/>
                <w:szCs w:val="18"/>
              </w:rPr>
              <w:t>Legnicka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7CFF">
              <w:rPr>
                <w:rFonts w:ascii="Times New Roman" w:hAnsi="Times New Roman" w:cs="Times New Roman"/>
                <w:bCs/>
                <w:sz w:val="18"/>
                <w:szCs w:val="18"/>
              </w:rPr>
              <w:t>61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A7CFF" w:rsidRPr="00C63DA0" w:rsidRDefault="000A7CFF" w:rsidP="00A171E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7CFF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7CFF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0A7CFF" w:rsidRPr="00C63DA0" w:rsidRDefault="000A7CFF" w:rsidP="00A171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A7CF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A7CFF" w:rsidRPr="00C63DA0" w:rsidRDefault="000A7CFF" w:rsidP="00A171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7CFF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A7CFF" w:rsidRPr="00C63DA0" w:rsidRDefault="000A7CFF" w:rsidP="00A171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7CFF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0A7CFF" w:rsidRPr="00C63DA0" w:rsidRDefault="000A7CFF" w:rsidP="00A171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A7CFF" w:rsidRPr="00C63DA0" w:rsidRDefault="000A7CFF" w:rsidP="00A171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A7CFF" w:rsidRPr="00C63DA0" w:rsidRDefault="000A7CFF" w:rsidP="00A171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A7CFF" w:rsidRPr="00C63DA0" w:rsidRDefault="000A7CFF" w:rsidP="00A171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A7CFF" w:rsidRPr="00C63DA0" w:rsidRDefault="000A7CFF" w:rsidP="00A171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A7CFF" w:rsidRPr="00C63DA0" w:rsidRDefault="000A7CFF" w:rsidP="00A171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7CF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0A7CFF" w:rsidRPr="00C63DA0" w:rsidTr="00A171EB">
        <w:tc>
          <w:tcPr>
            <w:tcW w:w="540" w:type="dxa"/>
            <w:shd w:val="clear" w:color="auto" w:fill="auto"/>
            <w:vAlign w:val="center"/>
          </w:tcPr>
          <w:p w:rsidR="000A7CFF" w:rsidRPr="00C63DA0" w:rsidRDefault="000A7CFF" w:rsidP="00A171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7CF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A7CFF" w:rsidRPr="00C63DA0" w:rsidRDefault="000A7CFF" w:rsidP="00A171E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7CFF">
              <w:rPr>
                <w:rFonts w:ascii="Times New Roman" w:hAnsi="Times New Roman" w:cs="Times New Roman"/>
                <w:bCs/>
                <w:sz w:val="18"/>
                <w:szCs w:val="18"/>
              </w:rPr>
              <w:t>Handel, Usługi Budowlane Sitkiewicz</w:t>
            </w:r>
          </w:p>
          <w:p w:rsidR="000A7CFF" w:rsidRPr="00C63DA0" w:rsidRDefault="000A7CFF" w:rsidP="00A171E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7CFF">
              <w:rPr>
                <w:rFonts w:ascii="Times New Roman" w:hAnsi="Times New Roman" w:cs="Times New Roman"/>
                <w:bCs/>
                <w:sz w:val="18"/>
                <w:szCs w:val="18"/>
              </w:rPr>
              <w:t>Drzewna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7CFF">
              <w:rPr>
                <w:rFonts w:ascii="Times New Roman" w:hAnsi="Times New Roman" w:cs="Times New Roman"/>
                <w:bCs/>
                <w:sz w:val="18"/>
                <w:szCs w:val="18"/>
              </w:rPr>
              <w:t>55B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A7CFF" w:rsidRPr="00C63DA0" w:rsidRDefault="000A7CFF" w:rsidP="00A171E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7CFF">
              <w:rPr>
                <w:rFonts w:ascii="Times New Roman" w:hAnsi="Times New Roman" w:cs="Times New Roman"/>
                <w:bCs/>
                <w:sz w:val="18"/>
                <w:szCs w:val="18"/>
              </w:rPr>
              <w:t>42-280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7CFF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0A7CFF" w:rsidRPr="00C63DA0" w:rsidRDefault="000A7CFF" w:rsidP="00A171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A7CF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A7CFF" w:rsidRPr="00C63DA0" w:rsidRDefault="000A7CFF" w:rsidP="00A171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7CFF">
              <w:rPr>
                <w:rFonts w:ascii="Times New Roman" w:hAnsi="Times New Roman" w:cs="Times New Roman"/>
                <w:sz w:val="18"/>
                <w:szCs w:val="18"/>
              </w:rPr>
              <w:t xml:space="preserve">  74,08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A7CFF" w:rsidRPr="00C63DA0" w:rsidRDefault="000A7CFF" w:rsidP="00A171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7CFF">
              <w:rPr>
                <w:rFonts w:ascii="Times New Roman" w:hAnsi="Times New Roman" w:cs="Times New Roman"/>
                <w:sz w:val="18"/>
                <w:szCs w:val="18"/>
              </w:rPr>
              <w:t xml:space="preserve">  3,35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0A7CFF" w:rsidRPr="00C63DA0" w:rsidRDefault="000A7CFF" w:rsidP="00A171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A7CFF" w:rsidRPr="00C63DA0" w:rsidRDefault="000A7CFF" w:rsidP="00A171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A7CFF" w:rsidRPr="00C63DA0" w:rsidRDefault="000A7CFF" w:rsidP="00A171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A7CFF" w:rsidRPr="00C63DA0" w:rsidRDefault="000A7CFF" w:rsidP="00A171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A7CFF" w:rsidRPr="00C63DA0" w:rsidRDefault="000A7CFF" w:rsidP="00A171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A7CFF" w:rsidRPr="00C63DA0" w:rsidRDefault="000A7CFF" w:rsidP="00A171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7CFF">
              <w:rPr>
                <w:rFonts w:ascii="Times New Roman" w:hAnsi="Times New Roman" w:cs="Times New Roman"/>
                <w:sz w:val="18"/>
                <w:szCs w:val="18"/>
              </w:rPr>
              <w:t xml:space="preserve">  77,43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A7CFF">
      <w:pPr>
        <w:pStyle w:val="Nagwek"/>
        <w:tabs>
          <w:tab w:val="clear" w:pos="4536"/>
        </w:tabs>
        <w:jc w:val="both"/>
        <w:rPr>
          <w:sz w:val="24"/>
        </w:rPr>
      </w:pPr>
      <w:r w:rsidRPr="000A7CFF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0A7CFF">
        <w:rPr>
          <w:sz w:val="24"/>
        </w:rPr>
        <w:t>2015-07-07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220F" w:rsidRDefault="00FB220F">
      <w:r>
        <w:separator/>
      </w:r>
    </w:p>
  </w:endnote>
  <w:endnote w:type="continuationSeparator" w:id="0">
    <w:p w:rsidR="00FB220F" w:rsidRDefault="00FB2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CFF" w:rsidRDefault="000A7CF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87AE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87AE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CFF" w:rsidRDefault="000A7CF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220F" w:rsidRDefault="00FB220F">
      <w:r>
        <w:separator/>
      </w:r>
    </w:p>
  </w:footnote>
  <w:footnote w:type="continuationSeparator" w:id="0">
    <w:p w:rsidR="00FB220F" w:rsidRDefault="00FB22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CFF" w:rsidRDefault="000A7C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CFF" w:rsidRDefault="000A7CF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CFF" w:rsidRDefault="000A7C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220F"/>
    <w:rsid w:val="000A7CFF"/>
    <w:rsid w:val="00140696"/>
    <w:rsid w:val="00253031"/>
    <w:rsid w:val="00377700"/>
    <w:rsid w:val="005C147E"/>
    <w:rsid w:val="007118AF"/>
    <w:rsid w:val="007124E4"/>
    <w:rsid w:val="00745012"/>
    <w:rsid w:val="0087722C"/>
    <w:rsid w:val="00887AE3"/>
    <w:rsid w:val="00987E41"/>
    <w:rsid w:val="00C63DA0"/>
    <w:rsid w:val="00C85A89"/>
    <w:rsid w:val="00D5444F"/>
    <w:rsid w:val="00F26135"/>
    <w:rsid w:val="00FB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2015-07-07T12:17:00Z</dcterms:created>
  <dcterms:modified xsi:type="dcterms:W3CDTF">2015-07-07T12:17:00Z</dcterms:modified>
</cp:coreProperties>
</file>